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36F67A" w14:textId="358EDDBE" w:rsidR="00DB15FC" w:rsidRPr="008A744E" w:rsidRDefault="00864898" w:rsidP="008B119D">
      <w:pPr>
        <w:pStyle w:val="Title"/>
        <w:rPr>
          <w:lang w:val="en-US"/>
        </w:rPr>
      </w:pPr>
      <w:r w:rsidRPr="008A744E">
        <w:rPr>
          <w:lang w:val="en-US"/>
        </w:rPr>
        <w:t xml:space="preserve">Review </w:t>
      </w:r>
      <w:r w:rsidR="00820218">
        <w:rPr>
          <w:lang w:val="en-US"/>
        </w:rPr>
        <w:t>switch</w:t>
      </w:r>
      <w:bookmarkStart w:id="0" w:name="_GoBack"/>
      <w:bookmarkEnd w:id="0"/>
      <w:r w:rsidR="007119B6" w:rsidRPr="008A744E">
        <w:rPr>
          <w:lang w:val="en-US"/>
        </w:rPr>
        <w:t xml:space="preserve"> board</w:t>
      </w:r>
    </w:p>
    <w:p w14:paraId="219A96F1" w14:textId="77777777" w:rsidR="007119B6" w:rsidRPr="008A744E" w:rsidRDefault="007119B6" w:rsidP="008B119D">
      <w:pPr>
        <w:rPr>
          <w:lang w:val="en-US"/>
        </w:rPr>
      </w:pPr>
    </w:p>
    <w:p w14:paraId="429D4F40" w14:textId="77777777" w:rsidR="007119B6" w:rsidRPr="008A744E" w:rsidRDefault="007119B6" w:rsidP="008B119D">
      <w:pPr>
        <w:rPr>
          <w:lang w:val="en-US"/>
        </w:rPr>
      </w:pPr>
      <w:r w:rsidRPr="008A744E">
        <w:rPr>
          <w:b/>
          <w:lang w:val="en-US"/>
        </w:rPr>
        <w:t xml:space="preserve">Date: </w:t>
      </w:r>
      <w:r w:rsidR="00864898" w:rsidRPr="008A744E">
        <w:rPr>
          <w:lang w:val="en-US"/>
        </w:rPr>
        <w:t>17 February 2017</w:t>
      </w:r>
    </w:p>
    <w:p w14:paraId="27F630D4" w14:textId="77777777" w:rsidR="007119B6" w:rsidRPr="008A744E" w:rsidRDefault="007119B6" w:rsidP="008B119D">
      <w:pPr>
        <w:rPr>
          <w:lang w:val="en-US"/>
        </w:rPr>
      </w:pPr>
      <w:r w:rsidRPr="008A744E">
        <w:rPr>
          <w:b/>
          <w:lang w:val="en-US"/>
        </w:rPr>
        <w:t xml:space="preserve">Attendees: </w:t>
      </w:r>
      <w:r w:rsidRPr="008A744E">
        <w:rPr>
          <w:lang w:val="en-US"/>
        </w:rPr>
        <w:t>Jerry, San, Gijs</w:t>
      </w:r>
      <w:r w:rsidR="00864898" w:rsidRPr="008A744E">
        <w:rPr>
          <w:lang w:val="en-US"/>
        </w:rPr>
        <w:t>, Rik</w:t>
      </w:r>
    </w:p>
    <w:p w14:paraId="2ABC020B" w14:textId="77777777" w:rsidR="007119B6" w:rsidRPr="008A744E" w:rsidRDefault="007119B6" w:rsidP="008B119D">
      <w:pPr>
        <w:rPr>
          <w:b/>
          <w:u w:val="single"/>
          <w:lang w:val="en-US"/>
        </w:rPr>
      </w:pPr>
    </w:p>
    <w:p w14:paraId="745FF89B" w14:textId="07FA5DF4" w:rsidR="00C96F51" w:rsidRPr="008A744E" w:rsidRDefault="00C96F51" w:rsidP="008B119D">
      <w:pPr>
        <w:rPr>
          <w:b/>
          <w:u w:val="single"/>
          <w:lang w:val="en-US"/>
        </w:rPr>
      </w:pPr>
      <w:r w:rsidRPr="008A744E">
        <w:rPr>
          <w:b/>
          <w:u w:val="single"/>
          <w:lang w:val="en-US"/>
        </w:rPr>
        <w:t>Action points</w:t>
      </w:r>
    </w:p>
    <w:p w14:paraId="0325E6EE" w14:textId="15F6AD75" w:rsidR="00C96F51" w:rsidRPr="008A744E" w:rsidRDefault="00C96F51" w:rsidP="008A744E">
      <w:pPr>
        <w:pStyle w:val="ListParagraph"/>
        <w:numPr>
          <w:ilvl w:val="0"/>
          <w:numId w:val="9"/>
        </w:numPr>
        <w:rPr>
          <w:u w:val="single"/>
          <w:lang w:val="en-US"/>
        </w:rPr>
      </w:pPr>
      <w:r w:rsidRPr="008A744E">
        <w:rPr>
          <w:lang w:val="en-US"/>
        </w:rPr>
        <w:t>Rik will inform ME about the stackup of the switch board</w:t>
      </w:r>
    </w:p>
    <w:p w14:paraId="17737B1D" w14:textId="77777777" w:rsidR="00864898" w:rsidRPr="008A744E" w:rsidRDefault="00864898" w:rsidP="00864898">
      <w:pPr>
        <w:rPr>
          <w:lang w:val="en-US"/>
        </w:rPr>
      </w:pPr>
    </w:p>
    <w:p w14:paraId="4446C8B9" w14:textId="6B3C35DD" w:rsidR="00864898" w:rsidRPr="008A744E" w:rsidRDefault="00C96F51" w:rsidP="00864898">
      <w:pPr>
        <w:rPr>
          <w:b/>
          <w:u w:val="single"/>
          <w:lang w:val="en-US"/>
        </w:rPr>
      </w:pPr>
      <w:r w:rsidRPr="008A744E">
        <w:rPr>
          <w:b/>
          <w:u w:val="single"/>
          <w:lang w:val="en-US"/>
        </w:rPr>
        <w:t>Notes Switch board</w:t>
      </w:r>
    </w:p>
    <w:p w14:paraId="77DFFA04" w14:textId="09487036" w:rsidR="00C96F51" w:rsidRDefault="006860F1" w:rsidP="00C96F51">
      <w:pPr>
        <w:pStyle w:val="ListParagraph"/>
        <w:numPr>
          <w:ilvl w:val="0"/>
          <w:numId w:val="8"/>
        </w:numPr>
        <w:rPr>
          <w:lang w:val="en-US"/>
        </w:rPr>
      </w:pPr>
      <w:r>
        <w:rPr>
          <w:lang w:val="en-US"/>
        </w:rPr>
        <w:t>The schematics of the switch board have been checked and are according to specification</w:t>
      </w:r>
    </w:p>
    <w:p w14:paraId="436EC4A4" w14:textId="61BED541" w:rsidR="007119B6" w:rsidRDefault="006860F1" w:rsidP="007119B6">
      <w:pPr>
        <w:pStyle w:val="ListParagraph"/>
        <w:numPr>
          <w:ilvl w:val="0"/>
          <w:numId w:val="8"/>
        </w:numPr>
        <w:rPr>
          <w:lang w:val="en-US"/>
        </w:rPr>
      </w:pPr>
      <w:r>
        <w:rPr>
          <w:lang w:val="en-US"/>
        </w:rPr>
        <w:t xml:space="preserve">PCB: The </w:t>
      </w:r>
      <w:r w:rsidR="00116E5B">
        <w:rPr>
          <w:lang w:val="en-US"/>
        </w:rPr>
        <w:t>stack up</w:t>
      </w:r>
      <w:r>
        <w:rPr>
          <w:lang w:val="en-US"/>
        </w:rPr>
        <w:t xml:space="preserve"> of the switch board is not confirmed yet. After this is known, a decision can be made regarding the r</w:t>
      </w:r>
      <w:r w:rsidR="00116E5B">
        <w:rPr>
          <w:lang w:val="en-US"/>
        </w:rPr>
        <w:t>equired thickness of the copper and the PCB layout can proceed.</w:t>
      </w:r>
    </w:p>
    <w:p w14:paraId="2F621B52" w14:textId="77777777" w:rsidR="00116E5B" w:rsidRPr="00116E5B" w:rsidRDefault="00116E5B" w:rsidP="00116E5B">
      <w:pPr>
        <w:rPr>
          <w:lang w:val="en-US"/>
        </w:rPr>
      </w:pPr>
    </w:p>
    <w:sectPr w:rsidR="00116E5B" w:rsidRPr="00116E5B" w:rsidSect="00F96CE9">
      <w:headerReference w:type="default" r:id="rId8"/>
      <w:footerReference w:type="default" r:id="rId9"/>
      <w:pgSz w:w="11906" w:h="16838"/>
      <w:pgMar w:top="326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5D1364" w14:textId="77777777" w:rsidR="00116E5B" w:rsidRDefault="00116E5B" w:rsidP="000E1DE0">
      <w:pPr>
        <w:spacing w:line="240" w:lineRule="auto"/>
      </w:pPr>
      <w:r>
        <w:separator/>
      </w:r>
    </w:p>
  </w:endnote>
  <w:endnote w:type="continuationSeparator" w:id="0">
    <w:p w14:paraId="73776CB2" w14:textId="77777777" w:rsidR="00116E5B" w:rsidRDefault="00116E5B" w:rsidP="000E1D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81EC4D" w14:textId="77777777" w:rsidR="00116E5B" w:rsidRDefault="00116E5B">
    <w:pPr>
      <w:pStyle w:val="Footer"/>
    </w:pPr>
    <w:r>
      <w:rPr>
        <w:noProof/>
        <w:lang w:val="en-US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0FBA3A6A" wp14:editId="765FC13B">
              <wp:simplePos x="0" y="0"/>
              <wp:positionH relativeFrom="column">
                <wp:posOffset>5262880</wp:posOffset>
              </wp:positionH>
              <wp:positionV relativeFrom="paragraph">
                <wp:posOffset>-3810</wp:posOffset>
              </wp:positionV>
              <wp:extent cx="952500" cy="217805"/>
              <wp:effectExtent l="0" t="0" r="0" b="444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2500" cy="2178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84F4A3" w14:textId="77777777" w:rsidR="00116E5B" w:rsidRPr="00743449" w:rsidRDefault="00116E5B" w:rsidP="00743449">
                          <w:pPr>
                            <w:jc w:val="right"/>
                            <w:rPr>
                              <w:rFonts w:ascii="Century Gothic" w:hAnsi="Century Gothic"/>
                              <w:sz w:val="14"/>
                              <w:szCs w:val="14"/>
                              <w:lang w:val="en-US"/>
                            </w:rPr>
                          </w:pPr>
                          <w:r w:rsidRPr="00743449">
                            <w:rPr>
                              <w:rFonts w:ascii="Century Gothic" w:hAnsi="Century Gothic"/>
                              <w:noProof/>
                              <w:sz w:val="14"/>
                              <w:szCs w:val="14"/>
                              <w:lang w:val="en-US"/>
                            </w:rPr>
                            <w:t xml:space="preserve">pagina 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begin"/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instrText xml:space="preserve"> PAGE  \* Arabic  \* MERGEFORMAT </w:instrTex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separate"/>
                          </w:r>
                          <w:r w:rsidR="00820218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t>1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end"/>
                          </w:r>
                          <w:r w:rsidRPr="00743449">
                            <w:rPr>
                              <w:rFonts w:ascii="Century Gothic" w:hAnsi="Century Gothic"/>
                              <w:noProof/>
                              <w:sz w:val="14"/>
                              <w:szCs w:val="14"/>
                              <w:lang w:val="en-US"/>
                            </w:rPr>
                            <w:t xml:space="preserve"> / 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begin"/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instrText xml:space="preserve"> NUMPAGES  \* Arabic  \* MERGEFORMAT </w:instrTex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separate"/>
                          </w:r>
                          <w:r w:rsidR="00820218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t>1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" o:spid="_x0000_s1026" type="#_x0000_t202" style="position:absolute;margin-left:414.4pt;margin-top:-.25pt;width:75pt;height:17.15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" stroked="f">
              <v:textbox style="mso-fit-shape-to-text:t">
                <w:txbxContent>
                  <w:p w14:paraId="5284F4A3" w14:textId="77777777" w:rsidR="00116E5B" w:rsidRPr="00743449" w:rsidRDefault="00116E5B" w:rsidP="00743449">
                    <w:pPr>
                      <w:jc w:val="right"/>
                      <w:rPr>
                        <w:rFonts w:ascii="Century Gothic" w:hAnsi="Century Gothic"/>
                        <w:sz w:val="14"/>
                        <w:szCs w:val="14"/>
                        <w:lang w:val="en-US"/>
                      </w:rPr>
                    </w:pPr>
                    <w:r w:rsidRPr="00743449">
                      <w:rPr>
                        <w:rFonts w:ascii="Century Gothic" w:hAnsi="Century Gothic"/>
                        <w:noProof/>
                        <w:sz w:val="14"/>
                        <w:szCs w:val="14"/>
                        <w:lang w:val="en-US"/>
                      </w:rPr>
                      <w:t xml:space="preserve">pagina 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begin"/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instrText xml:space="preserve"> PAGE  \* Arabic  \* MERGEFORMAT </w:instrTex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separate"/>
                    </w:r>
                    <w:r w:rsidR="00820218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t>1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end"/>
                    </w:r>
                    <w:r w:rsidRPr="00743449">
                      <w:rPr>
                        <w:rFonts w:ascii="Century Gothic" w:hAnsi="Century Gothic"/>
                        <w:noProof/>
                        <w:sz w:val="14"/>
                        <w:szCs w:val="14"/>
                        <w:lang w:val="en-US"/>
                      </w:rPr>
                      <w:t xml:space="preserve"> / 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begin"/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instrText xml:space="preserve"> NUMPAGES  \* Arabic  \* MERGEFORMAT </w:instrTex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separate"/>
                    </w:r>
                    <w:r w:rsidR="00820218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t>1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7A9249" w14:textId="77777777" w:rsidR="00116E5B" w:rsidRDefault="00116E5B" w:rsidP="000E1DE0">
      <w:pPr>
        <w:spacing w:line="240" w:lineRule="auto"/>
      </w:pPr>
      <w:r>
        <w:separator/>
      </w:r>
    </w:p>
  </w:footnote>
  <w:footnote w:type="continuationSeparator" w:id="0">
    <w:p w14:paraId="648EBAF8" w14:textId="77777777" w:rsidR="00116E5B" w:rsidRDefault="00116E5B" w:rsidP="000E1DE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A8808A" w14:textId="77777777" w:rsidR="00116E5B" w:rsidRDefault="00116E5B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749D400D" wp14:editId="4FAF3612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81600" cy="10724400"/>
          <wp:effectExtent l="0" t="0" r="635" b="127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iefpapier-meulema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072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B0E16"/>
    <w:multiLevelType w:val="hybridMultilevel"/>
    <w:tmpl w:val="FFD4F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347732"/>
    <w:multiLevelType w:val="hybridMultilevel"/>
    <w:tmpl w:val="26060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FD720D"/>
    <w:multiLevelType w:val="hybridMultilevel"/>
    <w:tmpl w:val="3EF6E2DA"/>
    <w:lvl w:ilvl="0" w:tplc="0409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3">
    <w:nsid w:val="279703C4"/>
    <w:multiLevelType w:val="hybridMultilevel"/>
    <w:tmpl w:val="264EE4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AF24BEB"/>
    <w:multiLevelType w:val="hybridMultilevel"/>
    <w:tmpl w:val="562E9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A666A1"/>
    <w:multiLevelType w:val="hybridMultilevel"/>
    <w:tmpl w:val="EE143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C924A6"/>
    <w:multiLevelType w:val="hybridMultilevel"/>
    <w:tmpl w:val="47B8F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AA6453"/>
    <w:multiLevelType w:val="hybridMultilevel"/>
    <w:tmpl w:val="FE0A6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90209CD"/>
    <w:multiLevelType w:val="hybridMultilevel"/>
    <w:tmpl w:val="64B25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3"/>
  </w:num>
  <w:num w:numId="5">
    <w:abstractNumId w:val="8"/>
  </w:num>
  <w:num w:numId="6">
    <w:abstractNumId w:val="1"/>
  </w:num>
  <w:num w:numId="7">
    <w:abstractNumId w:val="7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9B6"/>
    <w:rsid w:val="00067807"/>
    <w:rsid w:val="000E1DE0"/>
    <w:rsid w:val="000F38C4"/>
    <w:rsid w:val="00116E5B"/>
    <w:rsid w:val="002E3448"/>
    <w:rsid w:val="00327993"/>
    <w:rsid w:val="00423EE2"/>
    <w:rsid w:val="006363C1"/>
    <w:rsid w:val="006860F1"/>
    <w:rsid w:val="006D0A79"/>
    <w:rsid w:val="007119B6"/>
    <w:rsid w:val="00743449"/>
    <w:rsid w:val="007A5EA4"/>
    <w:rsid w:val="00820218"/>
    <w:rsid w:val="00864898"/>
    <w:rsid w:val="008A744E"/>
    <w:rsid w:val="008B119D"/>
    <w:rsid w:val="008C6B85"/>
    <w:rsid w:val="00BA610E"/>
    <w:rsid w:val="00C148F8"/>
    <w:rsid w:val="00C96F51"/>
    <w:rsid w:val="00D941DD"/>
    <w:rsid w:val="00DB15FC"/>
    <w:rsid w:val="00F9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E79ED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9B6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8B11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1DE0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DE0"/>
  </w:style>
  <w:style w:type="paragraph" w:styleId="Footer">
    <w:name w:val="footer"/>
    <w:basedOn w:val="Normal"/>
    <w:link w:val="FooterChar"/>
    <w:uiPriority w:val="99"/>
    <w:unhideWhenUsed/>
    <w:rsid w:val="000E1DE0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DE0"/>
  </w:style>
  <w:style w:type="paragraph" w:styleId="Title">
    <w:name w:val="Title"/>
    <w:basedOn w:val="Normal"/>
    <w:next w:val="Normal"/>
    <w:link w:val="TitleChar"/>
    <w:uiPriority w:val="10"/>
    <w:qFormat/>
    <w:rsid w:val="008B119D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B119D"/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119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60F1"/>
    <w:rPr>
      <w:color w:val="72D54A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9B6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8B11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1DE0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DE0"/>
  </w:style>
  <w:style w:type="paragraph" w:styleId="Footer">
    <w:name w:val="footer"/>
    <w:basedOn w:val="Normal"/>
    <w:link w:val="FooterChar"/>
    <w:uiPriority w:val="99"/>
    <w:unhideWhenUsed/>
    <w:rsid w:val="000E1DE0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DE0"/>
  </w:style>
  <w:style w:type="paragraph" w:styleId="Title">
    <w:name w:val="Title"/>
    <w:basedOn w:val="Normal"/>
    <w:next w:val="Normal"/>
    <w:link w:val="TitleChar"/>
    <w:uiPriority w:val="10"/>
    <w:qFormat/>
    <w:rsid w:val="008B119D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B119D"/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119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60F1"/>
    <w:rPr>
      <w:color w:val="72D54A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gijsmeuleman:Repositories:me-zkl3000main-board:docs:2016-12-21%20Review%20schematics.dotx" TargetMode="External"/></Relationships>
</file>

<file path=word/theme/theme1.xml><?xml version="1.0" encoding="utf-8"?>
<a:theme xmlns:a="http://schemas.openxmlformats.org/drawingml/2006/main" name="Office Theme">
  <a:themeElements>
    <a:clrScheme name="Meuleman">
      <a:dk1>
        <a:srgbClr val="002539"/>
      </a:dk1>
      <a:lt1>
        <a:sysClr val="window" lastClr="FFFFFF"/>
      </a:lt1>
      <a:dk2>
        <a:srgbClr val="002539"/>
      </a:dk2>
      <a:lt2>
        <a:srgbClr val="F4F9FC"/>
      </a:lt2>
      <a:accent1>
        <a:srgbClr val="72D54A"/>
      </a:accent1>
      <a:accent2>
        <a:srgbClr val="014B74"/>
      </a:accent2>
      <a:accent3>
        <a:srgbClr val="0272DD"/>
      </a:accent3>
      <a:accent4>
        <a:srgbClr val="72D54A"/>
      </a:accent4>
      <a:accent5>
        <a:srgbClr val="0272DD"/>
      </a:accent5>
      <a:accent6>
        <a:srgbClr val="002539"/>
      </a:accent6>
      <a:hlink>
        <a:srgbClr val="72D54A"/>
      </a:hlink>
      <a:folHlink>
        <a:srgbClr val="72D54A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2016-12-21 Review schematics.dotx</Template>
  <TotalTime>0</TotalTime>
  <Pages>1</Pages>
  <Words>65</Words>
  <Characters>376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440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Gijs Meuleman</dc:creator>
  <cp:keywords/>
  <dc:description/>
  <cp:lastModifiedBy>Gijs Meuleman</cp:lastModifiedBy>
  <cp:revision>3</cp:revision>
  <dcterms:created xsi:type="dcterms:W3CDTF">2017-02-20T20:14:00Z</dcterms:created>
  <dcterms:modified xsi:type="dcterms:W3CDTF">2017-02-20T20:14:00Z</dcterms:modified>
  <cp:category/>
</cp:coreProperties>
</file>