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B30A03" w14:textId="77777777" w:rsidR="00DB15FC" w:rsidRDefault="007119B6" w:rsidP="008B119D">
      <w:pPr>
        <w:pStyle w:val="Title"/>
      </w:pPr>
      <w:proofErr w:type="spellStart"/>
      <w:r>
        <w:t>Schematic</w:t>
      </w:r>
      <w:proofErr w:type="spellEnd"/>
      <w:r>
        <w:t xml:space="preserve"> review </w:t>
      </w:r>
      <w:r w:rsidR="00472D64">
        <w:t>switch</w:t>
      </w:r>
      <w:r>
        <w:t xml:space="preserve"> board</w:t>
      </w:r>
    </w:p>
    <w:p w14:paraId="6693F0CD" w14:textId="77777777" w:rsidR="007119B6" w:rsidRDefault="007119B6" w:rsidP="008B119D"/>
    <w:p w14:paraId="5489DA5D" w14:textId="06EF3781" w:rsidR="007119B6" w:rsidRDefault="007119B6" w:rsidP="008B119D">
      <w:r>
        <w:rPr>
          <w:b/>
        </w:rPr>
        <w:t xml:space="preserve">Date: </w:t>
      </w:r>
      <w:r w:rsidR="006069E1">
        <w:t xml:space="preserve">17 </w:t>
      </w:r>
      <w:proofErr w:type="spellStart"/>
      <w:r w:rsidR="006069E1">
        <w:t>January</w:t>
      </w:r>
      <w:proofErr w:type="spellEnd"/>
      <w:r w:rsidR="006069E1">
        <w:t xml:space="preserve"> 2017</w:t>
      </w:r>
    </w:p>
    <w:p w14:paraId="478AFF38" w14:textId="77777777" w:rsidR="007119B6" w:rsidRDefault="007119B6" w:rsidP="008B119D">
      <w:proofErr w:type="spellStart"/>
      <w:r>
        <w:rPr>
          <w:b/>
        </w:rPr>
        <w:t>Attendees</w:t>
      </w:r>
      <w:proofErr w:type="spellEnd"/>
      <w:r>
        <w:rPr>
          <w:b/>
        </w:rPr>
        <w:t xml:space="preserve">: </w:t>
      </w:r>
      <w:proofErr w:type="spellStart"/>
      <w:r>
        <w:t>Jerry</w:t>
      </w:r>
      <w:proofErr w:type="spellEnd"/>
      <w:r>
        <w:t>, San, Gijs</w:t>
      </w:r>
    </w:p>
    <w:p w14:paraId="3A6DF497" w14:textId="77777777" w:rsidR="00472D64" w:rsidRDefault="00472D64" w:rsidP="008B119D">
      <w:pPr>
        <w:rPr>
          <w:b/>
          <w:u w:val="single"/>
        </w:rPr>
      </w:pPr>
    </w:p>
    <w:p w14:paraId="7201719F" w14:textId="77777777" w:rsidR="00472D64" w:rsidRDefault="00472D64" w:rsidP="007119B6"/>
    <w:p w14:paraId="3C70E1A4" w14:textId="77777777" w:rsidR="00472D64" w:rsidRDefault="00472D64" w:rsidP="007119B6">
      <w:pPr>
        <w:rPr>
          <w:b/>
          <w:u w:val="single"/>
        </w:rPr>
      </w:pPr>
      <w:proofErr w:type="spellStart"/>
      <w:r>
        <w:rPr>
          <w:b/>
          <w:u w:val="single"/>
        </w:rPr>
        <w:t>Notes</w:t>
      </w:r>
      <w:proofErr w:type="spellEnd"/>
      <w:r>
        <w:rPr>
          <w:b/>
          <w:u w:val="single"/>
        </w:rPr>
        <w:t xml:space="preserve"> review</w:t>
      </w:r>
    </w:p>
    <w:p w14:paraId="518D143D" w14:textId="0C7E2A6C" w:rsidR="00472D64" w:rsidRDefault="006069E1" w:rsidP="00472D64">
      <w:r>
        <w:t xml:space="preserve">The switch board </w:t>
      </w:r>
      <w:proofErr w:type="spellStart"/>
      <w:r>
        <w:t>schematic</w:t>
      </w:r>
      <w:proofErr w:type="spellEnd"/>
      <w:r>
        <w:t xml:space="preserve"> is </w:t>
      </w:r>
      <w:proofErr w:type="spellStart"/>
      <w:r>
        <w:t>finalized</w:t>
      </w:r>
      <w:proofErr w:type="spellEnd"/>
      <w:r>
        <w:t>.</w:t>
      </w:r>
      <w:r w:rsidR="00472D64">
        <w:t xml:space="preserve"> </w:t>
      </w:r>
      <w:proofErr w:type="spellStart"/>
      <w:r>
        <w:t>There</w:t>
      </w:r>
      <w:proofErr w:type="spellEnd"/>
      <w:r>
        <w:t xml:space="preserve"> are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small </w:t>
      </w:r>
      <w:proofErr w:type="spellStart"/>
      <w:r>
        <w:t>comments</w:t>
      </w:r>
      <w:proofErr w:type="spellEnd"/>
      <w:r>
        <w:t>.</w:t>
      </w:r>
    </w:p>
    <w:p w14:paraId="2C4E42D3" w14:textId="77777777" w:rsidR="00472D64" w:rsidRDefault="00472D64" w:rsidP="00472D64"/>
    <w:p w14:paraId="51666A40" w14:textId="0A6B12F6" w:rsidR="00472D64" w:rsidRDefault="00472D64" w:rsidP="00472D64">
      <w:r>
        <w:t xml:space="preserve">Sheet </w:t>
      </w:r>
      <w:proofErr w:type="spellStart"/>
      <w:r w:rsidR="006069E1">
        <w:t>TopLevel</w:t>
      </w:r>
      <w:proofErr w:type="spellEnd"/>
    </w:p>
    <w:p w14:paraId="6106EBAB" w14:textId="60270821" w:rsidR="00472D64" w:rsidRDefault="006069E1" w:rsidP="00472D64">
      <w:pPr>
        <w:pStyle w:val="ListParagraph"/>
        <w:numPr>
          <w:ilvl w:val="0"/>
          <w:numId w:val="10"/>
        </w:numPr>
      </w:pPr>
      <w:r>
        <w:t xml:space="preserve">Change </w:t>
      </w:r>
      <w:proofErr w:type="spellStart"/>
      <w:r>
        <w:t>projectname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ZKL3000 Switch board</w:t>
      </w:r>
    </w:p>
    <w:p w14:paraId="02004A17" w14:textId="546FC789" w:rsidR="006069E1" w:rsidRDefault="006069E1" w:rsidP="00472D64">
      <w:pPr>
        <w:pStyle w:val="ListParagraph"/>
        <w:numPr>
          <w:ilvl w:val="0"/>
          <w:numId w:val="10"/>
        </w:numPr>
      </w:pPr>
      <w:proofErr w:type="spellStart"/>
      <w:r>
        <w:t>Remove</w:t>
      </w:r>
      <w:proofErr w:type="spellEnd"/>
      <w:r>
        <w:t xml:space="preserve"> TODO</w:t>
      </w:r>
    </w:p>
    <w:p w14:paraId="618BF7D4" w14:textId="77777777" w:rsidR="00472D64" w:rsidRDefault="00472D64" w:rsidP="00472D64"/>
    <w:p w14:paraId="51AF71C2" w14:textId="4EEF7CD9" w:rsidR="00472D64" w:rsidRDefault="00472D64" w:rsidP="00472D64">
      <w:r>
        <w:t xml:space="preserve">Sheet </w:t>
      </w:r>
      <w:proofErr w:type="spellStart"/>
      <w:r w:rsidR="006069E1">
        <w:t>SingleSwitchSection</w:t>
      </w:r>
      <w:proofErr w:type="spellEnd"/>
      <w:r w:rsidR="006069E1">
        <w:t>-x</w:t>
      </w:r>
    </w:p>
    <w:p w14:paraId="52ABEEFA" w14:textId="0921DB13" w:rsidR="00472D64" w:rsidRDefault="006069E1" w:rsidP="00472D64">
      <w:pPr>
        <w:pStyle w:val="ListParagraph"/>
        <w:numPr>
          <w:ilvl w:val="0"/>
          <w:numId w:val="10"/>
        </w:numPr>
      </w:pPr>
      <w:r>
        <w:t xml:space="preserve">Change C71 </w:t>
      </w:r>
      <w:proofErr w:type="spellStart"/>
      <w:r>
        <w:t>to</w:t>
      </w:r>
      <w:proofErr w:type="spellEnd"/>
      <w:r>
        <w:t xml:space="preserve"> 100 </w:t>
      </w:r>
      <w:proofErr w:type="spellStart"/>
      <w:r>
        <w:t>nF</w:t>
      </w:r>
      <w:proofErr w:type="spellEnd"/>
    </w:p>
    <w:p w14:paraId="54957011" w14:textId="03F910D9" w:rsidR="006069E1" w:rsidRDefault="006069E1" w:rsidP="00472D64">
      <w:pPr>
        <w:pStyle w:val="ListParagraph"/>
        <w:numPr>
          <w:ilvl w:val="0"/>
          <w:numId w:val="10"/>
        </w:numPr>
      </w:pPr>
      <w:r>
        <w:t xml:space="preserve">Change C47 </w:t>
      </w:r>
      <w:proofErr w:type="spellStart"/>
      <w:r>
        <w:t>to</w:t>
      </w:r>
      <w:proofErr w:type="spellEnd"/>
      <w:r>
        <w:t xml:space="preserve"> 100 </w:t>
      </w:r>
      <w:proofErr w:type="spellStart"/>
      <w:r>
        <w:t>nF</w:t>
      </w:r>
      <w:proofErr w:type="spellEnd"/>
    </w:p>
    <w:p w14:paraId="28FBBBF2" w14:textId="77777777" w:rsidR="00472D64" w:rsidRDefault="00472D64" w:rsidP="00472D64"/>
    <w:p w14:paraId="27F657E8" w14:textId="52C95CE1" w:rsidR="00472D64" w:rsidRDefault="00472D64" w:rsidP="00472D64">
      <w:r>
        <w:t xml:space="preserve">Sheet </w:t>
      </w:r>
      <w:proofErr w:type="spellStart"/>
      <w:r w:rsidR="006069E1">
        <w:t>xMicrocontroller</w:t>
      </w:r>
      <w:proofErr w:type="spellEnd"/>
    </w:p>
    <w:p w14:paraId="52804FC4" w14:textId="6D07A4AF" w:rsidR="006069E1" w:rsidRDefault="006069E1" w:rsidP="006069E1">
      <w:pPr>
        <w:pStyle w:val="ListParagraph"/>
        <w:numPr>
          <w:ilvl w:val="0"/>
          <w:numId w:val="13"/>
        </w:numPr>
      </w:pPr>
      <w:proofErr w:type="spellStart"/>
      <w:r>
        <w:t>Rename</w:t>
      </w:r>
      <w:proofErr w:type="spellEnd"/>
      <w:r>
        <w:t xml:space="preserve"> UART </w:t>
      </w:r>
      <w:proofErr w:type="spellStart"/>
      <w:r>
        <w:t>to</w:t>
      </w:r>
      <w:proofErr w:type="spellEnd"/>
      <w:r>
        <w:t xml:space="preserve"> DEBUG-UART</w:t>
      </w:r>
    </w:p>
    <w:p w14:paraId="11FD03B9" w14:textId="15EADCC9" w:rsidR="006069E1" w:rsidRDefault="006069E1" w:rsidP="006069E1">
      <w:pPr>
        <w:pStyle w:val="ListParagraph"/>
        <w:numPr>
          <w:ilvl w:val="0"/>
          <w:numId w:val="13"/>
        </w:numPr>
      </w:pPr>
      <w:proofErr w:type="spellStart"/>
      <w:r>
        <w:t>Versioning</w:t>
      </w:r>
      <w:proofErr w:type="spellEnd"/>
      <w:r>
        <w:t xml:space="preserve"> net label –VERSION0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pulled</w:t>
      </w:r>
      <w:proofErr w:type="spellEnd"/>
      <w:r>
        <w:t xml:space="preserve"> high </w:t>
      </w:r>
      <w:proofErr w:type="spellStart"/>
      <w:r>
        <w:t>by</w:t>
      </w:r>
      <w:proofErr w:type="spellEnd"/>
      <w:r>
        <w:t xml:space="preserve"> 10k </w:t>
      </w:r>
      <w:proofErr w:type="spellStart"/>
      <w:r>
        <w:t>resistor</w:t>
      </w:r>
      <w:proofErr w:type="spellEnd"/>
      <w:r>
        <w:t xml:space="preserve">. </w:t>
      </w:r>
      <w:proofErr w:type="spellStart"/>
      <w:r>
        <w:t>Others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pulled</w:t>
      </w:r>
      <w:proofErr w:type="spellEnd"/>
      <w:r>
        <w:t xml:space="preserve"> low.</w:t>
      </w:r>
    </w:p>
    <w:p w14:paraId="569A003A" w14:textId="77777777" w:rsidR="006069E1" w:rsidRDefault="006069E1" w:rsidP="006069E1"/>
    <w:p w14:paraId="30972FE8" w14:textId="77777777" w:rsidR="00472D64" w:rsidRDefault="00472D64" w:rsidP="00472D64">
      <w:r>
        <w:t xml:space="preserve">Sheet </w:t>
      </w:r>
      <w:proofErr w:type="spellStart"/>
      <w:r>
        <w:t>MeasurementController</w:t>
      </w:r>
      <w:proofErr w:type="spellEnd"/>
      <w:r>
        <w:t xml:space="preserve"> </w:t>
      </w:r>
    </w:p>
    <w:p w14:paraId="33159BD7" w14:textId="77777777" w:rsidR="00472D64" w:rsidRDefault="00472D64" w:rsidP="00472D64">
      <w:pPr>
        <w:pStyle w:val="ListParagraph"/>
        <w:numPr>
          <w:ilvl w:val="0"/>
          <w:numId w:val="10"/>
        </w:numPr>
      </w:pPr>
      <w:r>
        <w:t xml:space="preserve">Change C4 </w:t>
      </w:r>
      <w:proofErr w:type="spellStart"/>
      <w:r>
        <w:t>and</w:t>
      </w:r>
      <w:proofErr w:type="spellEnd"/>
      <w:r>
        <w:t xml:space="preserve"> C3 </w:t>
      </w:r>
      <w:proofErr w:type="spellStart"/>
      <w:r>
        <w:t>to</w:t>
      </w:r>
      <w:proofErr w:type="spellEnd"/>
      <w:r>
        <w:t xml:space="preserve"> 22 </w:t>
      </w:r>
      <w:proofErr w:type="spellStart"/>
      <w:r>
        <w:t>pF</w:t>
      </w:r>
      <w:proofErr w:type="spellEnd"/>
    </w:p>
    <w:p w14:paraId="0FDDEFA0" w14:textId="77777777" w:rsidR="007119B6" w:rsidRDefault="007119B6" w:rsidP="007119B6"/>
    <w:p w14:paraId="503E7536" w14:textId="1619985E" w:rsidR="007119B6" w:rsidRDefault="006069E1" w:rsidP="007119B6">
      <w:r>
        <w:t>PCB</w:t>
      </w:r>
    </w:p>
    <w:p w14:paraId="07237947" w14:textId="2B90613B" w:rsidR="007119B6" w:rsidRDefault="006069E1" w:rsidP="00472D64">
      <w:pPr>
        <w:pStyle w:val="ListParagraph"/>
        <w:numPr>
          <w:ilvl w:val="0"/>
          <w:numId w:val="11"/>
        </w:numPr>
      </w:pPr>
      <w:proofErr w:type="spellStart"/>
      <w:r>
        <w:t>Add</w:t>
      </w:r>
      <w:proofErr w:type="spellEnd"/>
      <w:r>
        <w:t xml:space="preserve"> </w:t>
      </w:r>
      <w:proofErr w:type="spellStart"/>
      <w:r>
        <w:t>note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switch-</w:t>
      </w:r>
      <w:proofErr w:type="spellStart"/>
      <w:r>
        <w:t>FET’s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placed</w:t>
      </w:r>
      <w:proofErr w:type="spellEnd"/>
      <w:r>
        <w:t xml:space="preserve"> on </w:t>
      </w:r>
      <w:proofErr w:type="spellStart"/>
      <w:r>
        <w:t>bottom</w:t>
      </w:r>
      <w:proofErr w:type="spellEnd"/>
      <w:r>
        <w:t xml:space="preserve"> of board (in </w:t>
      </w:r>
      <w:r w:rsidRPr="006069E1">
        <w:t>silicone mat</w:t>
      </w:r>
      <w:r>
        <w:t>)</w:t>
      </w:r>
    </w:p>
    <w:p w14:paraId="5CEEE607" w14:textId="754FCFDC" w:rsidR="006069E1" w:rsidRDefault="006069E1" w:rsidP="00472D64">
      <w:pPr>
        <w:pStyle w:val="ListParagraph"/>
        <w:numPr>
          <w:ilvl w:val="0"/>
          <w:numId w:val="11"/>
        </w:numPr>
      </w:pPr>
      <w:proofErr w:type="spellStart"/>
      <w:r>
        <w:t>Add</w:t>
      </w:r>
      <w:proofErr w:type="spellEnd"/>
      <w:r>
        <w:t xml:space="preserve"> </w:t>
      </w:r>
      <w:proofErr w:type="spellStart"/>
      <w:r>
        <w:t>note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board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made smaller (</w:t>
      </w:r>
      <w:proofErr w:type="spellStart"/>
      <w:r>
        <w:t>if</w:t>
      </w:r>
      <w:proofErr w:type="spellEnd"/>
      <w:r>
        <w:t xml:space="preserve"> </w:t>
      </w:r>
      <w:proofErr w:type="spellStart"/>
      <w:r>
        <w:t>possible</w:t>
      </w:r>
      <w:proofErr w:type="spellEnd"/>
      <w:r>
        <w:t xml:space="preserve">) </w:t>
      </w:r>
      <w:proofErr w:type="spellStart"/>
      <w:r>
        <w:t>by</w:t>
      </w:r>
      <w:proofErr w:type="spellEnd"/>
      <w:r>
        <w:t xml:space="preserve"> </w:t>
      </w:r>
      <w:proofErr w:type="spellStart"/>
      <w:r>
        <w:t>reducing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the </w:t>
      </w:r>
      <w:proofErr w:type="spellStart"/>
      <w:r>
        <w:t>left</w:t>
      </w:r>
      <w:proofErr w:type="spellEnd"/>
      <w:r>
        <w:t xml:space="preserve"> side</w:t>
      </w:r>
      <w:bookmarkStart w:id="0" w:name="_GoBack"/>
      <w:bookmarkEnd w:id="0"/>
    </w:p>
    <w:p w14:paraId="76F05867" w14:textId="77777777" w:rsidR="007119B6" w:rsidRPr="007119B6" w:rsidRDefault="007119B6" w:rsidP="007119B6"/>
    <w:sectPr w:rsidR="007119B6" w:rsidRPr="007119B6" w:rsidSect="00F96CE9">
      <w:headerReference w:type="default" r:id="rId8"/>
      <w:footerReference w:type="default" r:id="rId9"/>
      <w:pgSz w:w="11906" w:h="16838"/>
      <w:pgMar w:top="326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B7FD9F" w14:textId="77777777" w:rsidR="007119B6" w:rsidRDefault="007119B6" w:rsidP="000E1DE0">
      <w:pPr>
        <w:spacing w:line="240" w:lineRule="auto"/>
      </w:pPr>
      <w:r>
        <w:separator/>
      </w:r>
    </w:p>
  </w:endnote>
  <w:endnote w:type="continuationSeparator" w:id="0">
    <w:p w14:paraId="793BFEF9" w14:textId="77777777" w:rsidR="007119B6" w:rsidRDefault="007119B6" w:rsidP="000E1D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345773" w14:textId="77777777" w:rsidR="00743449" w:rsidRDefault="00743449">
    <w:pPr>
      <w:pStyle w:val="Footer"/>
    </w:pPr>
    <w:r>
      <w:rPr>
        <w:noProof/>
        <w:lang w:val="en-US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5F25F36" wp14:editId="7E3B67DD">
              <wp:simplePos x="0" y="0"/>
              <wp:positionH relativeFrom="column">
                <wp:posOffset>5262880</wp:posOffset>
              </wp:positionH>
              <wp:positionV relativeFrom="paragraph">
                <wp:posOffset>-3810</wp:posOffset>
              </wp:positionV>
              <wp:extent cx="952500" cy="217805"/>
              <wp:effectExtent l="0" t="0" r="0" b="444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2500" cy="2178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0C93E7" w14:textId="77777777" w:rsidR="00743449" w:rsidRPr="00743449" w:rsidRDefault="00743449" w:rsidP="00743449">
                          <w:pPr>
                            <w:jc w:val="right"/>
                            <w:rPr>
                              <w:rFonts w:ascii="Century Gothic" w:hAnsi="Century Gothic"/>
                              <w:sz w:val="14"/>
                              <w:szCs w:val="14"/>
                              <w:lang w:val="en-US"/>
                            </w:rPr>
                          </w:pP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pagina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PAGE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6069E1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1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 /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NUMPAGES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6069E1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1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26" type="#_x0000_t202" style="position:absolute;margin-left:414.4pt;margin-top:-.25pt;width:75pt;height:17.15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" stroked="f">
              <v:textbox style="mso-fit-shape-to-text:t">
                <w:txbxContent>
                  <w:p w14:paraId="480C93E7" w14:textId="77777777" w:rsidR="00743449" w:rsidRPr="00743449" w:rsidRDefault="00743449" w:rsidP="00743449">
                    <w:pPr>
                      <w:jc w:val="right"/>
                      <w:rPr>
                        <w:rFonts w:ascii="Century Gothic" w:hAnsi="Century Gothic"/>
                        <w:sz w:val="14"/>
                        <w:szCs w:val="14"/>
                        <w:lang w:val="en-US"/>
                      </w:rPr>
                    </w:pP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pagina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PAGE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6069E1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1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 /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NUMPAGES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6069E1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1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7C6FC9" w14:textId="77777777" w:rsidR="007119B6" w:rsidRDefault="007119B6" w:rsidP="000E1DE0">
      <w:pPr>
        <w:spacing w:line="240" w:lineRule="auto"/>
      </w:pPr>
      <w:r>
        <w:separator/>
      </w:r>
    </w:p>
  </w:footnote>
  <w:footnote w:type="continuationSeparator" w:id="0">
    <w:p w14:paraId="139E61E0" w14:textId="77777777" w:rsidR="007119B6" w:rsidRDefault="007119B6" w:rsidP="000E1D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FAFAF" w14:textId="77777777" w:rsidR="000E1DE0" w:rsidRDefault="00743449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D49F62E" wp14:editId="79762EE7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81600" cy="10724400"/>
          <wp:effectExtent l="0" t="0" r="635" b="127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iefpapier-meulema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072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2E02"/>
    <w:multiLevelType w:val="hybridMultilevel"/>
    <w:tmpl w:val="60DC7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347732"/>
    <w:multiLevelType w:val="hybridMultilevel"/>
    <w:tmpl w:val="26060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D720D"/>
    <w:multiLevelType w:val="hybridMultilevel"/>
    <w:tmpl w:val="3EF6E2DA"/>
    <w:lvl w:ilvl="0" w:tplc="0409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3">
    <w:nsid w:val="1F803192"/>
    <w:multiLevelType w:val="hybridMultilevel"/>
    <w:tmpl w:val="CBEA4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9703C4"/>
    <w:multiLevelType w:val="hybridMultilevel"/>
    <w:tmpl w:val="264EE4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BEB64FB"/>
    <w:multiLevelType w:val="hybridMultilevel"/>
    <w:tmpl w:val="7362F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A666A1"/>
    <w:multiLevelType w:val="hybridMultilevel"/>
    <w:tmpl w:val="EE143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C924A6"/>
    <w:multiLevelType w:val="hybridMultilevel"/>
    <w:tmpl w:val="47B8F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DB6070"/>
    <w:multiLevelType w:val="hybridMultilevel"/>
    <w:tmpl w:val="FED61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AA6453"/>
    <w:multiLevelType w:val="hybridMultilevel"/>
    <w:tmpl w:val="FE0A6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8E10D7"/>
    <w:multiLevelType w:val="hybridMultilevel"/>
    <w:tmpl w:val="92B803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6B4FBD"/>
    <w:multiLevelType w:val="hybridMultilevel"/>
    <w:tmpl w:val="88268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0209CD"/>
    <w:multiLevelType w:val="hybridMultilevel"/>
    <w:tmpl w:val="64B25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4"/>
  </w:num>
  <w:num w:numId="5">
    <w:abstractNumId w:val="12"/>
  </w:num>
  <w:num w:numId="6">
    <w:abstractNumId w:val="1"/>
  </w:num>
  <w:num w:numId="7">
    <w:abstractNumId w:val="9"/>
  </w:num>
  <w:num w:numId="8">
    <w:abstractNumId w:val="11"/>
  </w:num>
  <w:num w:numId="9">
    <w:abstractNumId w:val="10"/>
  </w:num>
  <w:num w:numId="10">
    <w:abstractNumId w:val="8"/>
  </w:num>
  <w:num w:numId="11">
    <w:abstractNumId w:val="0"/>
  </w:num>
  <w:num w:numId="12">
    <w:abstractNumId w:val="5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9B6"/>
    <w:rsid w:val="00067807"/>
    <w:rsid w:val="000E1DE0"/>
    <w:rsid w:val="000F38C4"/>
    <w:rsid w:val="002E3448"/>
    <w:rsid w:val="00423EE2"/>
    <w:rsid w:val="00472D64"/>
    <w:rsid w:val="006069E1"/>
    <w:rsid w:val="006363C1"/>
    <w:rsid w:val="007119B6"/>
    <w:rsid w:val="00743449"/>
    <w:rsid w:val="008B119D"/>
    <w:rsid w:val="008C6B85"/>
    <w:rsid w:val="00BA610E"/>
    <w:rsid w:val="00C148F8"/>
    <w:rsid w:val="00DB15FC"/>
    <w:rsid w:val="00F9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3EF69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9B6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8B11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B119D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119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9B6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8B11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B119D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119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gijsmeuleman:Repositories:me-zkl3000main-board:docs:2016-12-21%20Review%20schematics.dotx" TargetMode="External"/></Relationships>
</file>

<file path=word/theme/theme1.xml><?xml version="1.0" encoding="utf-8"?>
<a:theme xmlns:a="http://schemas.openxmlformats.org/drawingml/2006/main" name="Office Theme">
  <a:themeElements>
    <a:clrScheme name="Meuleman">
      <a:dk1>
        <a:srgbClr val="002539"/>
      </a:dk1>
      <a:lt1>
        <a:sysClr val="window" lastClr="FFFFFF"/>
      </a:lt1>
      <a:dk2>
        <a:srgbClr val="002539"/>
      </a:dk2>
      <a:lt2>
        <a:srgbClr val="F4F9FC"/>
      </a:lt2>
      <a:accent1>
        <a:srgbClr val="72D54A"/>
      </a:accent1>
      <a:accent2>
        <a:srgbClr val="014B74"/>
      </a:accent2>
      <a:accent3>
        <a:srgbClr val="0272DD"/>
      </a:accent3>
      <a:accent4>
        <a:srgbClr val="72D54A"/>
      </a:accent4>
      <a:accent5>
        <a:srgbClr val="0272DD"/>
      </a:accent5>
      <a:accent6>
        <a:srgbClr val="002539"/>
      </a:accent6>
      <a:hlink>
        <a:srgbClr val="72D54A"/>
      </a:hlink>
      <a:folHlink>
        <a:srgbClr val="72D54A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2016-12-21 Review schematics.dotx</Template>
  <TotalTime>16</TotalTime>
  <Pages>1</Pages>
  <Words>104</Words>
  <Characters>594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697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Gijs Meuleman</dc:creator>
  <cp:keywords/>
  <dc:description/>
  <cp:lastModifiedBy>Gijs Meuleman</cp:lastModifiedBy>
  <cp:revision>3</cp:revision>
  <dcterms:created xsi:type="dcterms:W3CDTF">2016-12-21T16:50:00Z</dcterms:created>
  <dcterms:modified xsi:type="dcterms:W3CDTF">2017-01-18T10:08:00Z</dcterms:modified>
  <cp:category/>
</cp:coreProperties>
</file>