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3B30A03" w14:textId="31570A8A" w:rsidR="00DB15FC" w:rsidRPr="009A1E43" w:rsidRDefault="009A1E43" w:rsidP="008B119D">
      <w:pPr>
        <w:pStyle w:val="Title"/>
        <w:rPr>
          <w:lang w:val="en-US"/>
        </w:rPr>
      </w:pPr>
      <w:r w:rsidRPr="009A1E43">
        <w:rPr>
          <w:lang w:val="en-US"/>
        </w:rPr>
        <w:t>Important signals scope measurements</w:t>
      </w:r>
    </w:p>
    <w:p w14:paraId="6693F0CD" w14:textId="77777777" w:rsidR="007119B6" w:rsidRPr="009A1E43" w:rsidRDefault="007119B6" w:rsidP="008B119D">
      <w:pPr>
        <w:rPr>
          <w:lang w:val="en-US"/>
        </w:rPr>
      </w:pPr>
    </w:p>
    <w:p w14:paraId="5489DA5D" w14:textId="77777777" w:rsidR="007119B6" w:rsidRPr="009A1E43" w:rsidRDefault="007119B6" w:rsidP="008B119D">
      <w:pPr>
        <w:rPr>
          <w:lang w:val="en-US"/>
        </w:rPr>
      </w:pPr>
      <w:r w:rsidRPr="009A1E43">
        <w:rPr>
          <w:b/>
          <w:lang w:val="en-US"/>
        </w:rPr>
        <w:t xml:space="preserve">Date: </w:t>
      </w:r>
      <w:r w:rsidRPr="009A1E43">
        <w:rPr>
          <w:lang w:val="en-US"/>
        </w:rPr>
        <w:t>21 December 2016</w:t>
      </w:r>
    </w:p>
    <w:p w14:paraId="3A6DF497" w14:textId="77777777" w:rsidR="00472D64" w:rsidRPr="009A1E43" w:rsidRDefault="00472D64" w:rsidP="008B119D">
      <w:pPr>
        <w:rPr>
          <w:b/>
          <w:u w:val="single"/>
          <w:lang w:val="en-US"/>
        </w:rPr>
      </w:pPr>
    </w:p>
    <w:p w14:paraId="733C26F9" w14:textId="77777777" w:rsidR="009A1E43" w:rsidRPr="009A1E43" w:rsidRDefault="009A1E43" w:rsidP="008B119D">
      <w:pPr>
        <w:rPr>
          <w:b/>
          <w:u w:val="single"/>
          <w:lang w:val="en-US"/>
        </w:rPr>
      </w:pPr>
    </w:p>
    <w:p w14:paraId="65B00C4D" w14:textId="4AD760D6" w:rsidR="009A1E43" w:rsidRPr="009A1E43" w:rsidRDefault="009A1E43" w:rsidP="009A1E43">
      <w:pPr>
        <w:jc w:val="center"/>
        <w:rPr>
          <w:b/>
          <w:u w:val="single"/>
          <w:lang w:val="en-US"/>
        </w:rPr>
      </w:pPr>
      <w:r w:rsidRPr="009A1E43">
        <w:rPr>
          <w:b/>
          <w:noProof/>
          <w:u w:val="single"/>
          <w:lang w:val="en-US"/>
        </w:rPr>
        <w:drawing>
          <wp:inline distT="0" distB="0" distL="0" distR="0" wp14:anchorId="5827DC0F" wp14:editId="7014EBD8">
            <wp:extent cx="5760000" cy="3624719"/>
            <wp:effectExtent l="0" t="0" r="6350" b="762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624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1E13A3" w14:textId="77777777" w:rsidR="009A1E43" w:rsidRPr="009A1E43" w:rsidRDefault="009A1E43" w:rsidP="009A1E43">
      <w:pPr>
        <w:jc w:val="center"/>
        <w:rPr>
          <w:b/>
          <w:u w:val="single"/>
          <w:lang w:val="en-US"/>
        </w:rPr>
      </w:pPr>
    </w:p>
    <w:p w14:paraId="040B4C6D" w14:textId="77777777" w:rsidR="009A1E43" w:rsidRPr="009A1E43" w:rsidRDefault="009A1E43" w:rsidP="008B119D">
      <w:pPr>
        <w:rPr>
          <w:b/>
          <w:u w:val="single"/>
          <w:lang w:val="en-US"/>
        </w:rPr>
      </w:pPr>
    </w:p>
    <w:p w14:paraId="407F9723" w14:textId="1FF04021" w:rsidR="009A1E43" w:rsidRPr="009A1E43" w:rsidRDefault="009A1E43" w:rsidP="009A1E43">
      <w:pPr>
        <w:rPr>
          <w:lang w:val="en-US"/>
        </w:rPr>
      </w:pPr>
      <w:r w:rsidRPr="009A1E43">
        <w:rPr>
          <w:lang w:val="en-US"/>
        </w:rPr>
        <w:t>Measurement done with battery low status</w:t>
      </w:r>
    </w:p>
    <w:p w14:paraId="79D5F3A0" w14:textId="46FB1D72" w:rsidR="009A1E43" w:rsidRPr="009A1E43" w:rsidRDefault="009A1E43" w:rsidP="009A1E43">
      <w:pPr>
        <w:rPr>
          <w:lang w:val="en-US"/>
        </w:rPr>
      </w:pPr>
      <w:r w:rsidRPr="009A1E43">
        <w:rPr>
          <w:lang w:val="en-US"/>
        </w:rPr>
        <w:t>Yellow: half-sine-</w:t>
      </w:r>
      <w:proofErr w:type="spellStart"/>
      <w:r w:rsidRPr="009A1E43">
        <w:rPr>
          <w:lang w:val="en-US"/>
        </w:rPr>
        <w:t>rect</w:t>
      </w:r>
      <w:proofErr w:type="spellEnd"/>
      <w:r w:rsidRPr="009A1E43">
        <w:rPr>
          <w:lang w:val="en-US"/>
        </w:rPr>
        <w:t>, measured between R140 and R141</w:t>
      </w:r>
    </w:p>
    <w:p w14:paraId="5ED90754" w14:textId="2B814A94" w:rsidR="009A1E43" w:rsidRPr="009A1E43" w:rsidRDefault="009A1E43" w:rsidP="009A1E43">
      <w:pPr>
        <w:rPr>
          <w:lang w:val="en-US"/>
        </w:rPr>
      </w:pPr>
      <w:r w:rsidRPr="009A1E43">
        <w:rPr>
          <w:lang w:val="en-US"/>
        </w:rPr>
        <w:t>Blue: BATSENSE1 measured on anode D38</w:t>
      </w:r>
    </w:p>
    <w:p w14:paraId="2AA588E4" w14:textId="771BE9E1" w:rsidR="009A1E43" w:rsidRPr="009A1E43" w:rsidRDefault="009A1E43" w:rsidP="009A1E43">
      <w:pPr>
        <w:rPr>
          <w:lang w:val="en-US"/>
        </w:rPr>
      </w:pPr>
      <w:r w:rsidRPr="009A1E43">
        <w:rPr>
          <w:lang w:val="en-US"/>
        </w:rPr>
        <w:t>Pink: cathode D38</w:t>
      </w:r>
    </w:p>
    <w:p w14:paraId="1A16C8A4" w14:textId="0906DFCD" w:rsidR="009A1E43" w:rsidRDefault="009A1E43" w:rsidP="009A1E43">
      <w:pPr>
        <w:rPr>
          <w:lang w:val="en-US"/>
        </w:rPr>
      </w:pPr>
      <w:r w:rsidRPr="009A1E43">
        <w:rPr>
          <w:lang w:val="en-US"/>
        </w:rPr>
        <w:t>Frequency of sine wave is 118 kHz (as can be</w:t>
      </w:r>
      <w:r>
        <w:rPr>
          <w:lang w:val="en-US"/>
        </w:rPr>
        <w:t xml:space="preserve"> s</w:t>
      </w:r>
      <w:r w:rsidRPr="009A1E43">
        <w:rPr>
          <w:lang w:val="en-US"/>
        </w:rPr>
        <w:t>een)</w:t>
      </w:r>
    </w:p>
    <w:p w14:paraId="33846F67" w14:textId="77777777" w:rsidR="009A1E43" w:rsidRDefault="009A1E43" w:rsidP="009A1E43">
      <w:pPr>
        <w:rPr>
          <w:lang w:val="en-US"/>
        </w:rPr>
      </w:pPr>
    </w:p>
    <w:p w14:paraId="7AB28FBE" w14:textId="77777777" w:rsidR="009A1E43" w:rsidRDefault="009A1E43" w:rsidP="009A1E43">
      <w:pPr>
        <w:rPr>
          <w:lang w:val="en-US"/>
        </w:rPr>
      </w:pPr>
    </w:p>
    <w:p w14:paraId="2F41573F" w14:textId="77777777" w:rsidR="009A1E43" w:rsidRDefault="009A1E43" w:rsidP="009A1E43">
      <w:pPr>
        <w:rPr>
          <w:lang w:val="en-US"/>
        </w:rPr>
      </w:pPr>
    </w:p>
    <w:p w14:paraId="78BCE306" w14:textId="77777777" w:rsidR="009A1E43" w:rsidRDefault="009A1E43" w:rsidP="009A1E43">
      <w:pPr>
        <w:rPr>
          <w:lang w:val="en-US"/>
        </w:rPr>
      </w:pPr>
    </w:p>
    <w:p w14:paraId="015E66E7" w14:textId="77777777" w:rsidR="009A1E43" w:rsidRPr="009A1E43" w:rsidRDefault="009A1E43" w:rsidP="009A1E43">
      <w:pPr>
        <w:rPr>
          <w:lang w:val="en-US"/>
        </w:rPr>
      </w:pPr>
      <w:bookmarkStart w:id="0" w:name="_GoBack"/>
      <w:bookmarkEnd w:id="0"/>
    </w:p>
    <w:p w14:paraId="6FB5E9BD" w14:textId="77777777" w:rsidR="009A1E43" w:rsidRDefault="009A1E43" w:rsidP="008B119D">
      <w:pPr>
        <w:rPr>
          <w:b/>
          <w:u w:val="single"/>
          <w:lang w:val="en-US"/>
        </w:rPr>
      </w:pPr>
    </w:p>
    <w:p w14:paraId="67C47D2F" w14:textId="77777777" w:rsidR="009A1E43" w:rsidRPr="009A1E43" w:rsidRDefault="009A1E43" w:rsidP="008B119D">
      <w:pPr>
        <w:rPr>
          <w:b/>
          <w:u w:val="single"/>
          <w:lang w:val="en-US"/>
        </w:rPr>
      </w:pPr>
    </w:p>
    <w:p w14:paraId="3B01E444" w14:textId="77777777" w:rsidR="009A1E43" w:rsidRDefault="009A1E43" w:rsidP="009A1E43">
      <w:pPr>
        <w:jc w:val="center"/>
        <w:rPr>
          <w:b/>
          <w:u w:val="single"/>
          <w:lang w:val="en-US"/>
        </w:rPr>
      </w:pPr>
    </w:p>
    <w:p w14:paraId="529EDCAB" w14:textId="77777777" w:rsidR="009A1E43" w:rsidRDefault="009A1E43" w:rsidP="009A1E43">
      <w:pPr>
        <w:jc w:val="center"/>
        <w:rPr>
          <w:b/>
          <w:u w:val="single"/>
          <w:lang w:val="en-US"/>
        </w:rPr>
      </w:pPr>
    </w:p>
    <w:p w14:paraId="2DD4CAE7" w14:textId="1A6305E8" w:rsidR="009A1E43" w:rsidRDefault="009A1E43" w:rsidP="009A1E43">
      <w:pPr>
        <w:jc w:val="center"/>
        <w:rPr>
          <w:b/>
          <w:u w:val="single"/>
          <w:lang w:val="en-US"/>
        </w:rPr>
      </w:pPr>
      <w:r>
        <w:rPr>
          <w:b/>
          <w:noProof/>
          <w:u w:val="single"/>
          <w:lang w:val="en-US"/>
        </w:rPr>
        <w:drawing>
          <wp:inline distT="0" distB="0" distL="0" distR="0" wp14:anchorId="1C9DC4F3" wp14:editId="2A1321BC">
            <wp:extent cx="5760000" cy="3621413"/>
            <wp:effectExtent l="0" t="0" r="6350" b="10795"/>
            <wp:docPr id="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00" cy="36214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60E61F9" w14:textId="77777777" w:rsidR="009A1E43" w:rsidRDefault="009A1E43" w:rsidP="009A1E43">
      <w:pPr>
        <w:jc w:val="center"/>
        <w:rPr>
          <w:b/>
          <w:u w:val="single"/>
          <w:lang w:val="en-US"/>
        </w:rPr>
      </w:pPr>
    </w:p>
    <w:p w14:paraId="30D15EE8" w14:textId="12676FCB" w:rsidR="009A1E43" w:rsidRDefault="009A1E43" w:rsidP="009A1E43">
      <w:pPr>
        <w:jc w:val="center"/>
        <w:rPr>
          <w:lang w:val="en-US"/>
        </w:rPr>
      </w:pPr>
      <w:r>
        <w:rPr>
          <w:lang w:val="en-US"/>
        </w:rPr>
        <w:t>Same as previous, but now during startup</w:t>
      </w:r>
    </w:p>
    <w:p w14:paraId="6B32AEC3" w14:textId="77777777" w:rsidR="009A1E43" w:rsidRDefault="009A1E43" w:rsidP="009A1E43">
      <w:pPr>
        <w:jc w:val="center"/>
        <w:rPr>
          <w:lang w:val="en-US"/>
        </w:rPr>
      </w:pPr>
    </w:p>
    <w:p w14:paraId="25388974" w14:textId="77777777" w:rsidR="009A1E43" w:rsidRDefault="009A1E43" w:rsidP="009A1E43">
      <w:pPr>
        <w:jc w:val="center"/>
        <w:rPr>
          <w:lang w:val="en-US"/>
        </w:rPr>
      </w:pPr>
    </w:p>
    <w:p w14:paraId="04FDDE4B" w14:textId="4B723E3F" w:rsidR="009A1E43" w:rsidRDefault="009A1E43" w:rsidP="009A1E43">
      <w:pPr>
        <w:jc w:val="center"/>
        <w:rPr>
          <w:lang w:val="en-US"/>
        </w:rPr>
      </w:pPr>
      <w:r>
        <w:rPr>
          <w:lang w:val="en-US"/>
        </w:rPr>
        <w:br w:type="column"/>
      </w:r>
      <w:r>
        <w:rPr>
          <w:noProof/>
          <w:lang w:val="en-US"/>
        </w:rPr>
        <w:lastRenderedPageBreak/>
        <w:drawing>
          <wp:inline distT="0" distB="0" distL="0" distR="0" wp14:anchorId="0E1294D9" wp14:editId="3AE056E4">
            <wp:extent cx="5760720" cy="3621867"/>
            <wp:effectExtent l="0" t="0" r="5080" b="10795"/>
            <wp:docPr id="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36218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CAD36C" w14:textId="77777777" w:rsidR="009A1E43" w:rsidRDefault="009A1E43" w:rsidP="009A1E43">
      <w:pPr>
        <w:jc w:val="center"/>
        <w:rPr>
          <w:lang w:val="en-US"/>
        </w:rPr>
      </w:pPr>
    </w:p>
    <w:p w14:paraId="181DBC97" w14:textId="47D8A520" w:rsidR="009A1E43" w:rsidRPr="009A1E43" w:rsidRDefault="009A1E43" w:rsidP="009A1E43">
      <w:pPr>
        <w:jc w:val="center"/>
        <w:rPr>
          <w:lang w:val="en-US"/>
        </w:rPr>
      </w:pPr>
      <w:r>
        <w:rPr>
          <w:lang w:val="en-US"/>
        </w:rPr>
        <w:t>Same as first, but now with battery voltage OK</w:t>
      </w:r>
    </w:p>
    <w:p w14:paraId="57446CC0" w14:textId="77777777" w:rsidR="009A1E43" w:rsidRDefault="009A1E43" w:rsidP="009A1E43">
      <w:pPr>
        <w:jc w:val="center"/>
        <w:rPr>
          <w:b/>
          <w:u w:val="single"/>
          <w:lang w:val="en-US"/>
        </w:rPr>
      </w:pPr>
    </w:p>
    <w:p w14:paraId="770CEDDE" w14:textId="77777777" w:rsidR="009A1E43" w:rsidRPr="009A1E43" w:rsidRDefault="009A1E43" w:rsidP="009A1E43">
      <w:pPr>
        <w:jc w:val="center"/>
        <w:rPr>
          <w:b/>
          <w:u w:val="single"/>
          <w:lang w:val="en-US"/>
        </w:rPr>
      </w:pPr>
    </w:p>
    <w:sectPr w:rsidR="009A1E43" w:rsidRPr="009A1E43" w:rsidSect="00F96CE9">
      <w:headerReference w:type="default" r:id="rId11"/>
      <w:footerReference w:type="default" r:id="rId12"/>
      <w:pgSz w:w="11906" w:h="16838"/>
      <w:pgMar w:top="326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B7FD9F" w14:textId="77777777" w:rsidR="007119B6" w:rsidRDefault="007119B6" w:rsidP="000E1DE0">
      <w:pPr>
        <w:spacing w:line="240" w:lineRule="auto"/>
      </w:pPr>
      <w:r>
        <w:separator/>
      </w:r>
    </w:p>
  </w:endnote>
  <w:endnote w:type="continuationSeparator" w:id="0">
    <w:p w14:paraId="793BFEF9" w14:textId="77777777" w:rsidR="007119B6" w:rsidRDefault="007119B6" w:rsidP="000E1D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entury Gothic">
    <w:panose1 w:val="020B050202020202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0345773" w14:textId="77777777" w:rsidR="00743449" w:rsidRDefault="00743449">
    <w:pPr>
      <w:pStyle w:val="Footer"/>
    </w:pPr>
    <w:r>
      <w:rPr>
        <w:noProof/>
        <w:lang w:val="en-US"/>
      </w:rPr>
      <mc:AlternateContent>
        <mc:Choice Requires="wps">
          <w:drawing>
            <wp:anchor distT="45720" distB="45720" distL="114300" distR="114300" simplePos="0" relativeHeight="251660288" behindDoc="0" locked="0" layoutInCell="1" allowOverlap="1" wp14:anchorId="45F25F36" wp14:editId="7E3B67DD">
              <wp:simplePos x="0" y="0"/>
              <wp:positionH relativeFrom="column">
                <wp:posOffset>5262880</wp:posOffset>
              </wp:positionH>
              <wp:positionV relativeFrom="paragraph">
                <wp:posOffset>-3810</wp:posOffset>
              </wp:positionV>
              <wp:extent cx="952500" cy="217805"/>
              <wp:effectExtent l="0" t="0" r="0" b="444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952500" cy="21780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480C93E7" w14:textId="77777777" w:rsidR="00743449" w:rsidRPr="00743449" w:rsidRDefault="00743449" w:rsidP="00743449">
                          <w:pPr>
                            <w:jc w:val="right"/>
                            <w:rPr>
                              <w:rFonts w:ascii="Century Gothic" w:hAnsi="Century Gothic"/>
                              <w:sz w:val="14"/>
                              <w:szCs w:val="14"/>
                              <w:lang w:val="en-US"/>
                            </w:rPr>
                          </w:pP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pagina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PAGE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9A1E43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3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  <w:r w:rsidRPr="00743449">
                            <w:rPr>
                              <w:rFonts w:ascii="Century Gothic" w:hAnsi="Century Gothic"/>
                              <w:noProof/>
                              <w:sz w:val="14"/>
                              <w:szCs w:val="14"/>
                              <w:lang w:val="en-US"/>
                            </w:rPr>
                            <w:t xml:space="preserve"> / 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begin"/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instrText xml:space="preserve"> NUMPAGES  \* Arabic  \* MERGEFORMAT </w:instrTex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separate"/>
                          </w:r>
                          <w:r w:rsidR="009A1E43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t>3</w:t>
                          </w:r>
                          <w:r w:rsidRPr="00743449">
                            <w:rPr>
                              <w:rFonts w:ascii="Century Gothic" w:hAnsi="Century Gothic"/>
                              <w:bCs/>
                              <w:noProof/>
                              <w:sz w:val="14"/>
                              <w:szCs w:val="14"/>
                              <w:lang w:val="en-U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Text Box 2" o:spid="_x0000_s1026" type="#_x0000_t202" style="position:absolute;margin-left:414.4pt;margin-top:-.25pt;width:75pt;height:17.15pt;z-index:25166028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" stroked="f">
              <v:textbox style="mso-fit-shape-to-text:t">
                <w:txbxContent>
                  <w:p w14:paraId="480C93E7" w14:textId="77777777" w:rsidR="00743449" w:rsidRPr="00743449" w:rsidRDefault="00743449" w:rsidP="00743449">
                    <w:pPr>
                      <w:jc w:val="right"/>
                      <w:rPr>
                        <w:rFonts w:ascii="Century Gothic" w:hAnsi="Century Gothic"/>
                        <w:sz w:val="14"/>
                        <w:szCs w:val="14"/>
                        <w:lang w:val="en-US"/>
                      </w:rPr>
                    </w:pP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pagina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PAGE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9A1E43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3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  <w:r w:rsidRPr="00743449">
                      <w:rPr>
                        <w:rFonts w:ascii="Century Gothic" w:hAnsi="Century Gothic"/>
                        <w:noProof/>
                        <w:sz w:val="14"/>
                        <w:szCs w:val="14"/>
                        <w:lang w:val="en-US"/>
                      </w:rPr>
                      <w:t xml:space="preserve"> / 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begin"/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instrText xml:space="preserve"> NUMPAGES  \* Arabic  \* MERGEFORMAT </w:instrTex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separate"/>
                    </w:r>
                    <w:r w:rsidR="009A1E43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t>3</w:t>
                    </w:r>
                    <w:r w:rsidRPr="00743449">
                      <w:rPr>
                        <w:rFonts w:ascii="Century Gothic" w:hAnsi="Century Gothic"/>
                        <w:bCs/>
                        <w:noProof/>
                        <w:sz w:val="14"/>
                        <w:szCs w:val="14"/>
                        <w:lang w:val="en-US"/>
                      </w:rPr>
                      <w:fldChar w:fldCharType="end"/>
                    </w:r>
                  </w:p>
                </w:txbxContent>
              </v:textbox>
              <w10:wrap type="squar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D7C6FC9" w14:textId="77777777" w:rsidR="007119B6" w:rsidRDefault="007119B6" w:rsidP="000E1DE0">
      <w:pPr>
        <w:spacing w:line="240" w:lineRule="auto"/>
      </w:pPr>
      <w:r>
        <w:separator/>
      </w:r>
    </w:p>
  </w:footnote>
  <w:footnote w:type="continuationSeparator" w:id="0">
    <w:p w14:paraId="139E61E0" w14:textId="77777777" w:rsidR="007119B6" w:rsidRDefault="007119B6" w:rsidP="000E1D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29FAFAF" w14:textId="77777777" w:rsidR="000E1DE0" w:rsidRDefault="00743449">
    <w:pPr>
      <w:pStyle w:val="Header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5D49F62E" wp14:editId="79762EE7">
          <wp:simplePos x="0" y="0"/>
          <wp:positionH relativeFrom="page">
            <wp:align>left</wp:align>
          </wp:positionH>
          <wp:positionV relativeFrom="page">
            <wp:align>top</wp:align>
          </wp:positionV>
          <wp:extent cx="7581600" cy="10724400"/>
          <wp:effectExtent l="0" t="0" r="635" b="127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briefpapier-meuleman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81600" cy="107244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952E02"/>
    <w:multiLevelType w:val="hybridMultilevel"/>
    <w:tmpl w:val="60DC73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2347732"/>
    <w:multiLevelType w:val="hybridMultilevel"/>
    <w:tmpl w:val="26060F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4FD720D"/>
    <w:multiLevelType w:val="hybridMultilevel"/>
    <w:tmpl w:val="3EF6E2DA"/>
    <w:lvl w:ilvl="0" w:tplc="040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3">
    <w:nsid w:val="279703C4"/>
    <w:multiLevelType w:val="hybridMultilevel"/>
    <w:tmpl w:val="264EE44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>
    <w:nsid w:val="3BEB64FB"/>
    <w:multiLevelType w:val="hybridMultilevel"/>
    <w:tmpl w:val="7362F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3A666A1"/>
    <w:multiLevelType w:val="hybridMultilevel"/>
    <w:tmpl w:val="EE143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6C924A6"/>
    <w:multiLevelType w:val="hybridMultilevel"/>
    <w:tmpl w:val="47B8F4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6DB6070"/>
    <w:multiLevelType w:val="hybridMultilevel"/>
    <w:tmpl w:val="FED61C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EAA6453"/>
    <w:multiLevelType w:val="hybridMultilevel"/>
    <w:tmpl w:val="FE0A64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38E10D7"/>
    <w:multiLevelType w:val="hybridMultilevel"/>
    <w:tmpl w:val="92B803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6E6B4FBD"/>
    <w:multiLevelType w:val="hybridMultilevel"/>
    <w:tmpl w:val="882688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90209CD"/>
    <w:multiLevelType w:val="hybridMultilevel"/>
    <w:tmpl w:val="64B25D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5"/>
  </w:num>
  <w:num w:numId="4">
    <w:abstractNumId w:val="3"/>
  </w:num>
  <w:num w:numId="5">
    <w:abstractNumId w:val="11"/>
  </w:num>
  <w:num w:numId="6">
    <w:abstractNumId w:val="1"/>
  </w:num>
  <w:num w:numId="7">
    <w:abstractNumId w:val="8"/>
  </w:num>
  <w:num w:numId="8">
    <w:abstractNumId w:val="10"/>
  </w:num>
  <w:num w:numId="9">
    <w:abstractNumId w:val="9"/>
  </w:num>
  <w:num w:numId="10">
    <w:abstractNumId w:val="7"/>
  </w:num>
  <w:num w:numId="11">
    <w:abstractNumId w:val="0"/>
  </w:num>
  <w:num w:numId="1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9B6"/>
    <w:rsid w:val="00067807"/>
    <w:rsid w:val="000E1DE0"/>
    <w:rsid w:val="000F38C4"/>
    <w:rsid w:val="002E3448"/>
    <w:rsid w:val="00423EE2"/>
    <w:rsid w:val="00472D64"/>
    <w:rsid w:val="006363C1"/>
    <w:rsid w:val="007119B6"/>
    <w:rsid w:val="00743449"/>
    <w:rsid w:val="008B119D"/>
    <w:rsid w:val="008C6B85"/>
    <w:rsid w:val="009A1E43"/>
    <w:rsid w:val="00BA610E"/>
    <w:rsid w:val="00C148F8"/>
    <w:rsid w:val="00DB15FC"/>
    <w:rsid w:val="00F96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  <w14:docId w14:val="43EF69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B6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119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1E43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E43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119B6"/>
    <w:pPr>
      <w:spacing w:after="0"/>
    </w:pPr>
  </w:style>
  <w:style w:type="paragraph" w:styleId="Heading1">
    <w:name w:val="heading 1"/>
    <w:basedOn w:val="Normal"/>
    <w:next w:val="Normal"/>
    <w:link w:val="Heading1Char"/>
    <w:uiPriority w:val="9"/>
    <w:qFormat/>
    <w:rsid w:val="008B119D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E1DE0"/>
  </w:style>
  <w:style w:type="paragraph" w:styleId="Footer">
    <w:name w:val="footer"/>
    <w:basedOn w:val="Normal"/>
    <w:link w:val="FooterChar"/>
    <w:uiPriority w:val="99"/>
    <w:unhideWhenUsed/>
    <w:rsid w:val="000E1DE0"/>
    <w:pPr>
      <w:tabs>
        <w:tab w:val="center" w:pos="4536"/>
        <w:tab w:val="right" w:pos="9072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E1DE0"/>
  </w:style>
  <w:style w:type="paragraph" w:styleId="Title">
    <w:name w:val="Title"/>
    <w:basedOn w:val="Normal"/>
    <w:next w:val="Normal"/>
    <w:link w:val="TitleChar"/>
    <w:uiPriority w:val="10"/>
    <w:qFormat/>
    <w:rsid w:val="008B119D"/>
    <w:pPr>
      <w:spacing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B119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8B119D"/>
    <w:rPr>
      <w:rFonts w:asciiTheme="majorHAnsi" w:eastAsiaTheme="majorEastAsia" w:hAnsiTheme="majorHAnsi" w:cstheme="majorBidi"/>
      <w:color w:val="4EAE28" w:themeColor="accent1" w:themeShade="BF"/>
      <w:sz w:val="32"/>
      <w:szCs w:val="32"/>
    </w:rPr>
  </w:style>
  <w:style w:type="paragraph" w:styleId="ListParagraph">
    <w:name w:val="List Paragraph"/>
    <w:basedOn w:val="Normal"/>
    <w:uiPriority w:val="34"/>
    <w:qFormat/>
    <w:rsid w:val="007119B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9A1E43"/>
    <w:pPr>
      <w:spacing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A1E43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8848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186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570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47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30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00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004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png"/><Relationship Id="rId9" Type="http://schemas.openxmlformats.org/officeDocument/2006/relationships/image" Target="media/image2.png"/><Relationship Id="rId10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Macintosh%20HD:Users:gijsmeuleman:Repositories:me-zkl3000main-board:docs:2016-12-21%20Review%20schematics.dotx" TargetMode="External"/></Relationships>
</file>

<file path=word/theme/theme1.xml><?xml version="1.0" encoding="utf-8"?>
<a:theme xmlns:a="http://schemas.openxmlformats.org/drawingml/2006/main" name="Office Theme">
  <a:themeElements>
    <a:clrScheme name="Meuleman">
      <a:dk1>
        <a:srgbClr val="002539"/>
      </a:dk1>
      <a:lt1>
        <a:sysClr val="window" lastClr="FFFFFF"/>
      </a:lt1>
      <a:dk2>
        <a:srgbClr val="002539"/>
      </a:dk2>
      <a:lt2>
        <a:srgbClr val="F4F9FC"/>
      </a:lt2>
      <a:accent1>
        <a:srgbClr val="72D54A"/>
      </a:accent1>
      <a:accent2>
        <a:srgbClr val="014B74"/>
      </a:accent2>
      <a:accent3>
        <a:srgbClr val="0272DD"/>
      </a:accent3>
      <a:accent4>
        <a:srgbClr val="72D54A"/>
      </a:accent4>
      <a:accent5>
        <a:srgbClr val="0272DD"/>
      </a:accent5>
      <a:accent6>
        <a:srgbClr val="002539"/>
      </a:accent6>
      <a:hlink>
        <a:srgbClr val="72D54A"/>
      </a:hlink>
      <a:folHlink>
        <a:srgbClr val="72D54A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2016-12-21 Review schematics.dotx</Template>
  <TotalTime>13</TotalTime>
  <Pages>3</Pages>
  <Words>60</Words>
  <Characters>318</Characters>
  <Application>Microsoft Macintosh Word</Application>
  <DocSecurity>0</DocSecurity>
  <Lines>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373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Gijs Meuleman</dc:creator>
  <cp:keywords/>
  <dc:description/>
  <cp:lastModifiedBy>Gijs Meuleman</cp:lastModifiedBy>
  <cp:revision>3</cp:revision>
  <dcterms:created xsi:type="dcterms:W3CDTF">2016-12-21T16:50:00Z</dcterms:created>
  <dcterms:modified xsi:type="dcterms:W3CDTF">2016-12-28T10:02:00Z</dcterms:modified>
  <cp:category/>
</cp:coreProperties>
</file>