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FCD638" w14:textId="108F8C77" w:rsidR="00856B49" w:rsidRPr="005605F4" w:rsidRDefault="00856B49" w:rsidP="005605F4">
      <w:pPr>
        <w:pStyle w:val="Title"/>
        <w:rPr>
          <w:lang w:val="en-US"/>
        </w:rPr>
      </w:pPr>
      <w:r w:rsidRPr="005605F4">
        <w:rPr>
          <w:lang w:val="en-US"/>
        </w:rPr>
        <w:t xml:space="preserve">Hardware </w:t>
      </w:r>
      <w:r w:rsidR="004A0D64" w:rsidRPr="005605F4">
        <w:rPr>
          <w:lang w:val="en-US"/>
        </w:rPr>
        <w:t>Test Results</w:t>
      </w:r>
      <w:r w:rsidR="00870A0E">
        <w:rPr>
          <w:lang w:val="en-US"/>
        </w:rPr>
        <w:t xml:space="preserve"> </w:t>
      </w:r>
      <w:r w:rsidR="00A9082E">
        <w:rPr>
          <w:lang w:val="en-US"/>
        </w:rPr>
        <w:t>me-zkl3000-switch</w:t>
      </w:r>
      <w:r w:rsidR="00BC7B79">
        <w:rPr>
          <w:lang w:val="en-US"/>
        </w:rPr>
        <w:t>-board</w:t>
      </w:r>
    </w:p>
    <w:p w14:paraId="6FBFFE3C" w14:textId="77777777" w:rsidR="00CC7DE9" w:rsidRPr="00A9082E" w:rsidRDefault="00CC7DE9" w:rsidP="00CC7DE9">
      <w:pPr>
        <w:rPr>
          <w:lang w:val="en-IN"/>
        </w:rPr>
      </w:pPr>
    </w:p>
    <w:p w14:paraId="0353EEE2" w14:textId="3192A21F" w:rsidR="00CC7DE9" w:rsidRPr="00A9082E" w:rsidRDefault="003264EA" w:rsidP="00CC7DE9">
      <w:pPr>
        <w:rPr>
          <w:lang w:val="en-IN"/>
        </w:rPr>
      </w:pPr>
      <w:r w:rsidRPr="00A9082E">
        <w:rPr>
          <w:lang w:val="en-IN"/>
        </w:rPr>
        <w:t>Based on schematics</w:t>
      </w:r>
      <w:r w:rsidR="00CC7DE9" w:rsidRPr="00A9082E">
        <w:rPr>
          <w:lang w:val="en-IN"/>
        </w:rPr>
        <w:t xml:space="preserve">: </w:t>
      </w:r>
      <w:r w:rsidRPr="00A9082E">
        <w:rPr>
          <w:lang w:val="en-IN"/>
        </w:rPr>
        <w:tab/>
      </w:r>
      <w:r w:rsidR="00651B01">
        <w:rPr>
          <w:lang w:val="en-IN"/>
        </w:rPr>
        <w:t>2017-01-27</w:t>
      </w:r>
      <w:r w:rsidR="00CC7DE9" w:rsidRPr="00A9082E">
        <w:rPr>
          <w:lang w:val="en-IN"/>
        </w:rPr>
        <w:t xml:space="preserve"> me-zklmain-board.pdf</w:t>
      </w:r>
    </w:p>
    <w:p w14:paraId="31B30BC5" w14:textId="4876DC83" w:rsidR="004A0D64" w:rsidRDefault="00407573" w:rsidP="004A0D64">
      <w:pPr>
        <w:pStyle w:val="Heading1"/>
        <w:rPr>
          <w:lang w:val="en-US"/>
        </w:rPr>
      </w:pPr>
      <w:r>
        <w:rPr>
          <w:lang w:val="en-US"/>
        </w:rPr>
        <w:t>Power Supply Unit</w:t>
      </w:r>
      <w:r w:rsidR="006B01C5">
        <w:rPr>
          <w:lang w:val="en-US"/>
        </w:rPr>
        <w:t xml:space="preserve"> </w:t>
      </w:r>
      <w:r w:rsidR="00297DE0">
        <w:rPr>
          <w:lang w:val="en-US"/>
        </w:rPr>
        <w:t>+12V</w:t>
      </w:r>
    </w:p>
    <w:p w14:paraId="3CD74DD9" w14:textId="42C6C35B" w:rsidR="004A0D64" w:rsidRPr="005605F4" w:rsidRDefault="00BC7B79" w:rsidP="004A0D64">
      <w:pPr>
        <w:rPr>
          <w:i/>
          <w:lang w:val="en-US"/>
        </w:rPr>
      </w:pPr>
      <w:r>
        <w:rPr>
          <w:i/>
          <w:lang w:val="en-US"/>
        </w:rPr>
        <w:t xml:space="preserve">Prerequisites: Connect </w:t>
      </w:r>
      <w:r w:rsidR="00407573">
        <w:rPr>
          <w:i/>
          <w:lang w:val="en-US"/>
        </w:rPr>
        <w:t xml:space="preserve">12V power supply to +VBAT 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4A0D64" w:rsidRPr="005605F4" w14:paraId="1EFA16D3" w14:textId="77777777" w:rsidTr="004A0D64">
        <w:tc>
          <w:tcPr>
            <w:tcW w:w="1696" w:type="dxa"/>
          </w:tcPr>
          <w:p w14:paraId="2AD24A09" w14:textId="77777777" w:rsidR="004A0D64" w:rsidRPr="005605F4" w:rsidRDefault="004A0D64" w:rsidP="004A0D6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606F0AB1" w14:textId="77777777" w:rsidR="004A0D64" w:rsidRPr="005605F4" w:rsidRDefault="004A0D64" w:rsidP="004A0D64">
            <w:pPr>
              <w:rPr>
                <w:lang w:val="en-US"/>
              </w:rPr>
            </w:pPr>
            <w:r w:rsidRPr="005605F4">
              <w:rPr>
                <w:lang w:val="en-US"/>
              </w:rPr>
              <w:t>HT-01</w:t>
            </w:r>
          </w:p>
        </w:tc>
      </w:tr>
      <w:tr w:rsidR="004A0D64" w:rsidRPr="005605F4" w14:paraId="44ADDE57" w14:textId="77777777" w:rsidTr="004A0D64">
        <w:tc>
          <w:tcPr>
            <w:tcW w:w="1696" w:type="dxa"/>
          </w:tcPr>
          <w:p w14:paraId="7B4A4D0D" w14:textId="77777777" w:rsidR="004A0D64" w:rsidRPr="005605F4" w:rsidRDefault="004A0D64" w:rsidP="004A0D6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6C7AF8F6" w14:textId="62BD130F" w:rsidR="004A0D64" w:rsidRPr="005605F4" w:rsidRDefault="004A0D64" w:rsidP="004A0D64">
            <w:pPr>
              <w:rPr>
                <w:lang w:val="en-US"/>
              </w:rPr>
            </w:pPr>
            <w:r w:rsidRPr="005605F4">
              <w:rPr>
                <w:lang w:val="en-US"/>
              </w:rPr>
              <w:t xml:space="preserve">Check </w:t>
            </w:r>
            <w:r w:rsidR="002A6FD8">
              <w:rPr>
                <w:lang w:val="en-US"/>
              </w:rPr>
              <w:t>+</w:t>
            </w:r>
            <w:r w:rsidRPr="005605F4">
              <w:rPr>
                <w:lang w:val="en-US"/>
              </w:rPr>
              <w:t>VBAT</w:t>
            </w:r>
            <w:r w:rsidR="00C31013">
              <w:rPr>
                <w:lang w:val="en-US"/>
              </w:rPr>
              <w:t xml:space="preserve"> for +12V</w:t>
            </w:r>
          </w:p>
        </w:tc>
      </w:tr>
      <w:tr w:rsidR="004A0D64" w:rsidRPr="005605F4" w14:paraId="44A0627C" w14:textId="77777777" w:rsidTr="004A0D64">
        <w:tc>
          <w:tcPr>
            <w:tcW w:w="1696" w:type="dxa"/>
          </w:tcPr>
          <w:p w14:paraId="5D379BE0" w14:textId="77777777" w:rsidR="004A0D64" w:rsidRPr="005605F4" w:rsidRDefault="004A0D64" w:rsidP="004A0D6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3963CC46" w14:textId="0EE047E8" w:rsidR="004A0D64" w:rsidRPr="005605F4" w:rsidRDefault="00BC7B79" w:rsidP="004A0D64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  <w:r w:rsidR="002A6FD8">
              <w:rPr>
                <w:lang w:val="en-US"/>
              </w:rPr>
              <w:t>V</w:t>
            </w:r>
          </w:p>
        </w:tc>
      </w:tr>
      <w:tr w:rsidR="004A0D64" w:rsidRPr="001829EA" w14:paraId="6C16BA5F" w14:textId="77777777" w:rsidTr="004A0D64">
        <w:tc>
          <w:tcPr>
            <w:tcW w:w="1696" w:type="dxa"/>
          </w:tcPr>
          <w:p w14:paraId="57EF0CB5" w14:textId="77777777" w:rsidR="004A0D64" w:rsidRPr="005605F4" w:rsidRDefault="004A0D64" w:rsidP="004A0D6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42FC597E" w14:textId="32F3A602" w:rsidR="004A0D64" w:rsidRDefault="00C91E3D" w:rsidP="004A0D64">
            <w:pPr>
              <w:rPr>
                <w:lang w:val="en-US"/>
              </w:rPr>
            </w:pPr>
            <w:r>
              <w:rPr>
                <w:lang w:val="en-US"/>
              </w:rPr>
              <w:t>Voltage at Main Board = +12.02 V</w:t>
            </w:r>
          </w:p>
          <w:p w14:paraId="62763687" w14:textId="386D457E" w:rsidR="002A6FD8" w:rsidRPr="005605F4" w:rsidRDefault="00C91E3D" w:rsidP="004A0D64">
            <w:pPr>
              <w:rPr>
                <w:lang w:val="en-US"/>
              </w:rPr>
            </w:pPr>
            <w:r>
              <w:rPr>
                <w:lang w:val="en-US"/>
              </w:rPr>
              <w:t>Voltage at Switch Board = +11.75 V</w:t>
            </w:r>
          </w:p>
        </w:tc>
      </w:tr>
    </w:tbl>
    <w:p w14:paraId="5FB605AC" w14:textId="77777777" w:rsidR="005605F4" w:rsidRPr="005605F4" w:rsidRDefault="005605F4" w:rsidP="004A0D64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5605F4" w:rsidRPr="005605F4" w14:paraId="7C0B30E8" w14:textId="77777777" w:rsidTr="001C4DCE">
        <w:tc>
          <w:tcPr>
            <w:tcW w:w="1696" w:type="dxa"/>
          </w:tcPr>
          <w:p w14:paraId="65047E6F" w14:textId="77777777" w:rsidR="005605F4" w:rsidRPr="005605F4" w:rsidRDefault="005605F4" w:rsidP="001C4DCE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78735830" w14:textId="4C67869C" w:rsidR="005605F4" w:rsidRPr="005605F4" w:rsidRDefault="00407573" w:rsidP="001C4DCE">
            <w:pPr>
              <w:rPr>
                <w:lang w:val="en-US"/>
              </w:rPr>
            </w:pPr>
            <w:r>
              <w:rPr>
                <w:lang w:val="en-US"/>
              </w:rPr>
              <w:t>HT-02</w:t>
            </w:r>
          </w:p>
        </w:tc>
      </w:tr>
      <w:tr w:rsidR="005605F4" w:rsidRPr="001829EA" w14:paraId="3D066F58" w14:textId="77777777" w:rsidTr="001C4DCE">
        <w:tc>
          <w:tcPr>
            <w:tcW w:w="1696" w:type="dxa"/>
          </w:tcPr>
          <w:p w14:paraId="54601DB4" w14:textId="77777777" w:rsidR="005605F4" w:rsidRPr="005605F4" w:rsidRDefault="005605F4" w:rsidP="001C4DCE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0660721D" w14:textId="1AC406A7" w:rsidR="005605F4" w:rsidRPr="005605F4" w:rsidRDefault="00DA5171" w:rsidP="001C4DCE">
            <w:pPr>
              <w:rPr>
                <w:lang w:val="en-US"/>
              </w:rPr>
            </w:pPr>
            <w:r>
              <w:rPr>
                <w:lang w:val="en-US"/>
              </w:rPr>
              <w:t>Check +</w:t>
            </w:r>
            <w:r w:rsidRPr="005605F4">
              <w:rPr>
                <w:lang w:val="en-US"/>
              </w:rPr>
              <w:t>3V3</w:t>
            </w:r>
            <w:r>
              <w:rPr>
                <w:lang w:val="en-US"/>
              </w:rPr>
              <w:t xml:space="preserve"> regulator output with respect to +VBAT </w:t>
            </w:r>
            <w:r w:rsidR="00C31013">
              <w:rPr>
                <w:lang w:val="en-US"/>
              </w:rPr>
              <w:t>(12V)</w:t>
            </w:r>
          </w:p>
        </w:tc>
      </w:tr>
      <w:tr w:rsidR="005605F4" w:rsidRPr="003E3A4E" w14:paraId="5670FF9D" w14:textId="77777777" w:rsidTr="001C4DCE">
        <w:tc>
          <w:tcPr>
            <w:tcW w:w="1696" w:type="dxa"/>
          </w:tcPr>
          <w:p w14:paraId="3AEA4E46" w14:textId="77777777" w:rsidR="005605F4" w:rsidRPr="005605F4" w:rsidRDefault="005605F4" w:rsidP="001C4DCE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49C99BF6" w14:textId="7A27800E" w:rsidR="005605F4" w:rsidRPr="0004722D" w:rsidRDefault="002A6FD8" w:rsidP="00DA5171">
            <w:pPr>
              <w:rPr>
                <w:color w:val="FF0000"/>
                <w:lang w:val="en-US"/>
              </w:rPr>
            </w:pPr>
            <w:r>
              <w:rPr>
                <w:lang w:val="en-US"/>
              </w:rPr>
              <w:t>Output at 3.3V</w:t>
            </w:r>
          </w:p>
        </w:tc>
      </w:tr>
      <w:tr w:rsidR="005605F4" w:rsidRPr="005605F4" w14:paraId="3DEFAA7F" w14:textId="77777777" w:rsidTr="001C4DCE">
        <w:tc>
          <w:tcPr>
            <w:tcW w:w="1696" w:type="dxa"/>
          </w:tcPr>
          <w:p w14:paraId="480AFC4E" w14:textId="77777777" w:rsidR="005605F4" w:rsidRPr="005605F4" w:rsidRDefault="005605F4" w:rsidP="001C4DCE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4AAF30CB" w14:textId="1B975C52" w:rsidR="005605F4" w:rsidRPr="005605F4" w:rsidRDefault="00C91E3D" w:rsidP="0004722D">
            <w:pPr>
              <w:rPr>
                <w:lang w:val="en-US"/>
              </w:rPr>
            </w:pPr>
            <w:r>
              <w:rPr>
                <w:lang w:val="en-US"/>
              </w:rPr>
              <w:t>Output at +3.298 V</w:t>
            </w:r>
          </w:p>
        </w:tc>
      </w:tr>
    </w:tbl>
    <w:p w14:paraId="2E6CA04E" w14:textId="77777777" w:rsidR="004A0D64" w:rsidRDefault="004A0D64" w:rsidP="001D50E4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5605F4" w:rsidRPr="005605F4" w14:paraId="5BDA658C" w14:textId="77777777" w:rsidTr="001C4DCE">
        <w:tc>
          <w:tcPr>
            <w:tcW w:w="1696" w:type="dxa"/>
          </w:tcPr>
          <w:p w14:paraId="184EA5D5" w14:textId="77777777" w:rsidR="005605F4" w:rsidRPr="005605F4" w:rsidRDefault="005605F4" w:rsidP="001C4DCE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1C3C9986" w14:textId="233E5B5C" w:rsidR="005605F4" w:rsidRPr="005605F4" w:rsidRDefault="00407573" w:rsidP="001C4DCE">
            <w:pPr>
              <w:rPr>
                <w:lang w:val="en-US"/>
              </w:rPr>
            </w:pPr>
            <w:r>
              <w:rPr>
                <w:lang w:val="en-US"/>
              </w:rPr>
              <w:t>HT-03</w:t>
            </w:r>
          </w:p>
        </w:tc>
      </w:tr>
      <w:tr w:rsidR="005605F4" w:rsidRPr="001829EA" w14:paraId="68DAD88E" w14:textId="77777777" w:rsidTr="001C4DCE">
        <w:tc>
          <w:tcPr>
            <w:tcW w:w="1696" w:type="dxa"/>
          </w:tcPr>
          <w:p w14:paraId="64768AB7" w14:textId="77777777" w:rsidR="005605F4" w:rsidRPr="005605F4" w:rsidRDefault="005605F4" w:rsidP="001C4DCE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5873ADAE" w14:textId="65940242" w:rsidR="005605F4" w:rsidRPr="005605F4" w:rsidRDefault="00DA5171" w:rsidP="005605F4">
            <w:pPr>
              <w:rPr>
                <w:lang w:val="en-US"/>
              </w:rPr>
            </w:pPr>
            <w:r>
              <w:rPr>
                <w:lang w:val="en-US"/>
              </w:rPr>
              <w:t xml:space="preserve">Check +5V regulator output with respect to +VBAT </w:t>
            </w:r>
            <w:r w:rsidR="00C31013">
              <w:rPr>
                <w:lang w:val="en-US"/>
              </w:rPr>
              <w:t>(12V)</w:t>
            </w:r>
          </w:p>
        </w:tc>
      </w:tr>
      <w:tr w:rsidR="005605F4" w:rsidRPr="003E3A4E" w14:paraId="5485A3F0" w14:textId="77777777" w:rsidTr="001C4DCE">
        <w:tc>
          <w:tcPr>
            <w:tcW w:w="1696" w:type="dxa"/>
          </w:tcPr>
          <w:p w14:paraId="2EB2B274" w14:textId="77777777" w:rsidR="005605F4" w:rsidRPr="005605F4" w:rsidRDefault="005605F4" w:rsidP="001C4DCE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1874D114" w14:textId="5868905F" w:rsidR="005605F4" w:rsidRPr="005605F4" w:rsidRDefault="00407573" w:rsidP="00DA5171">
            <w:pPr>
              <w:rPr>
                <w:lang w:val="en-US"/>
              </w:rPr>
            </w:pPr>
            <w:r>
              <w:rPr>
                <w:lang w:val="en-US"/>
              </w:rPr>
              <w:t>Output at +5V</w:t>
            </w:r>
          </w:p>
        </w:tc>
      </w:tr>
      <w:tr w:rsidR="005605F4" w:rsidRPr="005605F4" w14:paraId="7EA0477A" w14:textId="77777777" w:rsidTr="001C4DCE">
        <w:tc>
          <w:tcPr>
            <w:tcW w:w="1696" w:type="dxa"/>
          </w:tcPr>
          <w:p w14:paraId="25EF0674" w14:textId="77777777" w:rsidR="005605F4" w:rsidRPr="005605F4" w:rsidRDefault="005605F4" w:rsidP="001C4DCE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2BE155AB" w14:textId="18BD7CE6" w:rsidR="005605F4" w:rsidRPr="005605F4" w:rsidRDefault="00C91E3D" w:rsidP="001C4DCE">
            <w:pPr>
              <w:rPr>
                <w:lang w:val="en-US"/>
              </w:rPr>
            </w:pPr>
            <w:r>
              <w:rPr>
                <w:lang w:val="en-US"/>
              </w:rPr>
              <w:t>Output at +4.997</w:t>
            </w:r>
          </w:p>
        </w:tc>
      </w:tr>
    </w:tbl>
    <w:p w14:paraId="57D4FE18" w14:textId="77777777" w:rsidR="005605F4" w:rsidRDefault="005605F4" w:rsidP="001D50E4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407573" w:rsidRPr="005605F4" w14:paraId="6700D31B" w14:textId="77777777" w:rsidTr="00013584">
        <w:tc>
          <w:tcPr>
            <w:tcW w:w="1696" w:type="dxa"/>
          </w:tcPr>
          <w:p w14:paraId="287D6E48" w14:textId="77777777" w:rsidR="00407573" w:rsidRPr="005605F4" w:rsidRDefault="0040757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6EFC7AD3" w14:textId="00BEB5AA" w:rsidR="00407573" w:rsidRPr="005605F4" w:rsidRDefault="00407573" w:rsidP="00013584">
            <w:pPr>
              <w:rPr>
                <w:lang w:val="en-US"/>
              </w:rPr>
            </w:pPr>
            <w:r>
              <w:rPr>
                <w:lang w:val="en-US"/>
              </w:rPr>
              <w:t>HT-04</w:t>
            </w:r>
          </w:p>
        </w:tc>
      </w:tr>
      <w:tr w:rsidR="00407573" w:rsidRPr="001829EA" w14:paraId="1D127B2A" w14:textId="77777777" w:rsidTr="00013584">
        <w:tc>
          <w:tcPr>
            <w:tcW w:w="1696" w:type="dxa"/>
          </w:tcPr>
          <w:p w14:paraId="25AFA6B9" w14:textId="77777777" w:rsidR="00407573" w:rsidRPr="005605F4" w:rsidRDefault="0040757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6E2C0C3F" w14:textId="0A910A55" w:rsidR="00407573" w:rsidRDefault="00407573" w:rsidP="00013584">
            <w:pPr>
              <w:rPr>
                <w:lang w:val="en-US"/>
              </w:rPr>
            </w:pPr>
            <w:r>
              <w:rPr>
                <w:lang w:val="en-US"/>
              </w:rPr>
              <w:t>Check +3V3-MCU</w:t>
            </w:r>
            <w:r w:rsidR="00C31013">
              <w:rPr>
                <w:lang w:val="en-US"/>
              </w:rPr>
              <w:t xml:space="preserve"> with +VBAT at 12V</w:t>
            </w:r>
          </w:p>
          <w:p w14:paraId="3710DB3D" w14:textId="77777777" w:rsidR="00407573" w:rsidRDefault="00E00165" w:rsidP="0014647F">
            <w:pPr>
              <w:pStyle w:val="ListParagraph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Make</w:t>
            </w:r>
            <w:r w:rsidR="00407573">
              <w:rPr>
                <w:lang w:val="en-US"/>
              </w:rPr>
              <w:t xml:space="preserve"> </w:t>
            </w:r>
            <w:r>
              <w:rPr>
                <w:lang w:val="en-US"/>
              </w:rPr>
              <w:t>MCU-SUPPLY-EN</w:t>
            </w:r>
            <w:r w:rsidR="00407573">
              <w:rPr>
                <w:lang w:val="en-US"/>
              </w:rPr>
              <w:t xml:space="preserve"> high</w:t>
            </w:r>
          </w:p>
          <w:p w14:paraId="5E9BE0F8" w14:textId="1CB78F79" w:rsidR="00E00165" w:rsidRPr="00407573" w:rsidRDefault="00E00165" w:rsidP="0014647F">
            <w:pPr>
              <w:pStyle w:val="ListParagraph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Make MCU-SUPPLY-EN low</w:t>
            </w:r>
          </w:p>
        </w:tc>
      </w:tr>
      <w:tr w:rsidR="00407573" w:rsidRPr="001829EA" w14:paraId="56020620" w14:textId="77777777" w:rsidTr="00013584">
        <w:tc>
          <w:tcPr>
            <w:tcW w:w="1696" w:type="dxa"/>
          </w:tcPr>
          <w:p w14:paraId="690BB167" w14:textId="2ADECD81" w:rsidR="00407573" w:rsidRPr="005605F4" w:rsidRDefault="0040757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10B0D321" w14:textId="4D80A5C2" w:rsidR="00407573" w:rsidRDefault="001627C4" w:rsidP="00E00165">
            <w:pPr>
              <w:pStyle w:val="ListParagraph"/>
              <w:numPr>
                <w:ilvl w:val="0"/>
                <w:numId w:val="30"/>
              </w:numPr>
              <w:rPr>
                <w:lang w:val="en-US"/>
              </w:rPr>
            </w:pPr>
            <w:r>
              <w:rPr>
                <w:lang w:val="en-US"/>
              </w:rPr>
              <w:t>Output = +3.</w:t>
            </w:r>
            <w:r w:rsidR="00E00165">
              <w:rPr>
                <w:lang w:val="en-US"/>
              </w:rPr>
              <w:t>3</w:t>
            </w:r>
            <w:r>
              <w:rPr>
                <w:lang w:val="en-US"/>
              </w:rPr>
              <w:t>V</w:t>
            </w:r>
            <w:r w:rsidR="00E00165">
              <w:rPr>
                <w:lang w:val="en-US"/>
              </w:rPr>
              <w:t xml:space="preserve"> by default and when MCU-SUPPLY-EN is high</w:t>
            </w:r>
          </w:p>
          <w:p w14:paraId="00A1B0A3" w14:textId="227724D8" w:rsidR="00E00165" w:rsidRPr="00E00165" w:rsidRDefault="00E00165" w:rsidP="00E00165">
            <w:pPr>
              <w:pStyle w:val="ListParagraph"/>
              <w:numPr>
                <w:ilvl w:val="0"/>
                <w:numId w:val="30"/>
              </w:numPr>
              <w:rPr>
                <w:lang w:val="en-US"/>
              </w:rPr>
            </w:pPr>
            <w:r>
              <w:rPr>
                <w:lang w:val="en-US"/>
              </w:rPr>
              <w:t>Output = 0V when MCU-SUPPLY-EN is low</w:t>
            </w:r>
          </w:p>
        </w:tc>
      </w:tr>
      <w:tr w:rsidR="00407573" w:rsidRPr="001829EA" w14:paraId="5FD476AE" w14:textId="77777777" w:rsidTr="00013584">
        <w:tc>
          <w:tcPr>
            <w:tcW w:w="1696" w:type="dxa"/>
          </w:tcPr>
          <w:p w14:paraId="26B1DA36" w14:textId="6AA04B56" w:rsidR="00407573" w:rsidRPr="005605F4" w:rsidRDefault="0040757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6E45C5C6" w14:textId="4E62E69D" w:rsidR="001627C4" w:rsidRDefault="00867533" w:rsidP="001627C4">
            <w:pPr>
              <w:pStyle w:val="ListParagraph"/>
              <w:numPr>
                <w:ilvl w:val="0"/>
                <w:numId w:val="31"/>
              </w:numPr>
              <w:rPr>
                <w:lang w:val="en-US"/>
              </w:rPr>
            </w:pPr>
            <w:r>
              <w:rPr>
                <w:lang w:val="en-US"/>
              </w:rPr>
              <w:t>Output = +3.294</w:t>
            </w:r>
            <w:r w:rsidR="001627C4">
              <w:rPr>
                <w:lang w:val="en-US"/>
              </w:rPr>
              <w:t xml:space="preserve"> by default and when MCU-SUPPLY-EN is high</w:t>
            </w:r>
          </w:p>
          <w:p w14:paraId="100D0DBB" w14:textId="0592EAA4" w:rsidR="00407573" w:rsidRPr="001627C4" w:rsidRDefault="00384469" w:rsidP="001627C4">
            <w:pPr>
              <w:pStyle w:val="ListParagraph"/>
              <w:numPr>
                <w:ilvl w:val="0"/>
                <w:numId w:val="31"/>
              </w:numPr>
              <w:rPr>
                <w:lang w:val="en-US"/>
              </w:rPr>
            </w:pPr>
            <w:r w:rsidRPr="00D82B1A">
              <w:rPr>
                <w:color w:val="FF0000"/>
                <w:lang w:val="en-US"/>
              </w:rPr>
              <w:t>Output = +0.92</w:t>
            </w:r>
            <w:r w:rsidR="00867533" w:rsidRPr="00D82B1A">
              <w:rPr>
                <w:color w:val="FF0000"/>
                <w:lang w:val="en-US"/>
              </w:rPr>
              <w:t>4</w:t>
            </w:r>
            <w:r w:rsidR="001627C4" w:rsidRPr="00D82B1A">
              <w:rPr>
                <w:color w:val="FF0000"/>
                <w:lang w:val="en-US"/>
              </w:rPr>
              <w:t xml:space="preserve"> V when MCU-SUPPLY-EN is low</w:t>
            </w:r>
          </w:p>
        </w:tc>
      </w:tr>
      <w:tr w:rsidR="00507978" w:rsidRPr="001829EA" w14:paraId="4BB31BBD" w14:textId="77777777" w:rsidTr="00013584">
        <w:tc>
          <w:tcPr>
            <w:tcW w:w="1696" w:type="dxa"/>
          </w:tcPr>
          <w:p w14:paraId="380F2A55" w14:textId="313C08B0" w:rsidR="00507978" w:rsidRPr="005605F4" w:rsidRDefault="00507978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Comments</w:t>
            </w:r>
          </w:p>
        </w:tc>
        <w:tc>
          <w:tcPr>
            <w:tcW w:w="7366" w:type="dxa"/>
          </w:tcPr>
          <w:p w14:paraId="38D7D92B" w14:textId="32ED85A4" w:rsidR="00507978" w:rsidRPr="00507978" w:rsidRDefault="00507978" w:rsidP="00507978">
            <w:pPr>
              <w:rPr>
                <w:lang w:val="en-US"/>
              </w:rPr>
            </w:pPr>
            <w:r>
              <w:rPr>
                <w:lang w:val="en-US"/>
              </w:rPr>
              <w:t>A pull down at +3V3-MCU will enable th</w:t>
            </w:r>
            <w:r w:rsidR="005E0D26">
              <w:rPr>
                <w:lang w:val="en-US"/>
              </w:rPr>
              <w:t>e line to go completely to zero</w:t>
            </w:r>
          </w:p>
        </w:tc>
      </w:tr>
    </w:tbl>
    <w:p w14:paraId="7BE8AE8E" w14:textId="77777777" w:rsidR="00407573" w:rsidRDefault="00407573" w:rsidP="001D50E4">
      <w:pPr>
        <w:rPr>
          <w:lang w:val="en-US"/>
        </w:rPr>
      </w:pPr>
    </w:p>
    <w:p w14:paraId="43FCF9B9" w14:textId="0E4D58D3" w:rsidR="006B01C5" w:rsidRDefault="006B01C5" w:rsidP="006B01C5">
      <w:pPr>
        <w:pStyle w:val="Heading1"/>
        <w:rPr>
          <w:lang w:val="en-US"/>
        </w:rPr>
      </w:pPr>
      <w:r>
        <w:rPr>
          <w:lang w:val="en-US"/>
        </w:rPr>
        <w:lastRenderedPageBreak/>
        <w:t>Power Supply Unit +6.4V</w:t>
      </w:r>
    </w:p>
    <w:p w14:paraId="5B04FCA8" w14:textId="0A06F14E" w:rsidR="006B01C5" w:rsidRPr="005605F4" w:rsidRDefault="006B01C5" w:rsidP="006B01C5">
      <w:pPr>
        <w:rPr>
          <w:i/>
          <w:lang w:val="en-US"/>
        </w:rPr>
      </w:pPr>
      <w:r>
        <w:rPr>
          <w:i/>
          <w:lang w:val="en-US"/>
        </w:rPr>
        <w:t xml:space="preserve">Prerequisites: Connect 6.4V power supply to +VBAT 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6B01C5" w:rsidRPr="005605F4" w14:paraId="48242504" w14:textId="77777777" w:rsidTr="00F00950">
        <w:tc>
          <w:tcPr>
            <w:tcW w:w="1696" w:type="dxa"/>
          </w:tcPr>
          <w:p w14:paraId="695D99B0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46DDDAEA" w14:textId="3DE16F3A" w:rsidR="006B01C5" w:rsidRPr="005605F4" w:rsidRDefault="006B01C5" w:rsidP="00F00950">
            <w:pPr>
              <w:rPr>
                <w:lang w:val="en-US"/>
              </w:rPr>
            </w:pPr>
            <w:r w:rsidRPr="005605F4">
              <w:rPr>
                <w:lang w:val="en-US"/>
              </w:rPr>
              <w:t>HT</w:t>
            </w:r>
            <w:r w:rsidR="0086133B">
              <w:rPr>
                <w:lang w:val="en-US"/>
              </w:rPr>
              <w:t>-05</w:t>
            </w:r>
          </w:p>
        </w:tc>
      </w:tr>
      <w:tr w:rsidR="006B01C5" w:rsidRPr="005605F4" w14:paraId="4FC479F0" w14:textId="77777777" w:rsidTr="00F00950">
        <w:tc>
          <w:tcPr>
            <w:tcW w:w="1696" w:type="dxa"/>
          </w:tcPr>
          <w:p w14:paraId="2DACD469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5A5D7E55" w14:textId="5E2043FF" w:rsidR="006B01C5" w:rsidRPr="005605F4" w:rsidRDefault="006B01C5" w:rsidP="00F00950">
            <w:pPr>
              <w:rPr>
                <w:lang w:val="en-US"/>
              </w:rPr>
            </w:pPr>
            <w:r w:rsidRPr="005605F4">
              <w:rPr>
                <w:lang w:val="en-US"/>
              </w:rPr>
              <w:t xml:space="preserve">Check </w:t>
            </w:r>
            <w:r>
              <w:rPr>
                <w:lang w:val="en-US"/>
              </w:rPr>
              <w:t>+</w:t>
            </w:r>
            <w:r w:rsidRPr="005605F4">
              <w:rPr>
                <w:lang w:val="en-US"/>
              </w:rPr>
              <w:t>VBAT</w:t>
            </w:r>
            <w:r>
              <w:rPr>
                <w:lang w:val="en-US"/>
              </w:rPr>
              <w:t xml:space="preserve"> for +6.4V</w:t>
            </w:r>
          </w:p>
        </w:tc>
      </w:tr>
      <w:tr w:rsidR="006B01C5" w:rsidRPr="005605F4" w14:paraId="5F5CFA45" w14:textId="77777777" w:rsidTr="00F00950">
        <w:tc>
          <w:tcPr>
            <w:tcW w:w="1696" w:type="dxa"/>
          </w:tcPr>
          <w:p w14:paraId="3F86DE14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340282B4" w14:textId="6A9D3DB3" w:rsidR="006B01C5" w:rsidRPr="005605F4" w:rsidRDefault="003E3A4E" w:rsidP="00F00950">
            <w:pPr>
              <w:rPr>
                <w:lang w:val="en-US"/>
              </w:rPr>
            </w:pPr>
            <w:r>
              <w:rPr>
                <w:lang w:val="en-US"/>
              </w:rPr>
              <w:t>6.4V</w:t>
            </w:r>
          </w:p>
        </w:tc>
      </w:tr>
      <w:tr w:rsidR="006B01C5" w:rsidRPr="001829EA" w14:paraId="2B8A0096" w14:textId="77777777" w:rsidTr="00F00950">
        <w:tc>
          <w:tcPr>
            <w:tcW w:w="1696" w:type="dxa"/>
          </w:tcPr>
          <w:p w14:paraId="0CFA22D4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7316D8DC" w14:textId="2D40F8EE" w:rsidR="006B01C5" w:rsidRDefault="003E3A4E" w:rsidP="00F00950">
            <w:pPr>
              <w:rPr>
                <w:lang w:val="en-US"/>
              </w:rPr>
            </w:pPr>
            <w:r>
              <w:rPr>
                <w:lang w:val="en-US"/>
              </w:rPr>
              <w:t>Input Voltage at Main Board = 6.45 V</w:t>
            </w:r>
          </w:p>
          <w:p w14:paraId="4E8A5274" w14:textId="309A927C" w:rsidR="006B01C5" w:rsidRPr="005605F4" w:rsidRDefault="003E3A4E" w:rsidP="00F00950">
            <w:pPr>
              <w:rPr>
                <w:lang w:val="en-US"/>
              </w:rPr>
            </w:pPr>
            <w:r>
              <w:rPr>
                <w:lang w:val="en-US"/>
              </w:rPr>
              <w:t>Voltage at Switch Board = 6.15 V</w:t>
            </w:r>
          </w:p>
        </w:tc>
      </w:tr>
    </w:tbl>
    <w:p w14:paraId="6845492A" w14:textId="77777777" w:rsidR="006B01C5" w:rsidRPr="005605F4" w:rsidRDefault="006B01C5" w:rsidP="006B01C5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6B01C5" w:rsidRPr="005605F4" w14:paraId="1C0E9B0D" w14:textId="77777777" w:rsidTr="00F00950">
        <w:tc>
          <w:tcPr>
            <w:tcW w:w="1696" w:type="dxa"/>
          </w:tcPr>
          <w:p w14:paraId="4514C5D2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48F5E2E7" w14:textId="775E68C0" w:rsidR="006B01C5" w:rsidRPr="005605F4" w:rsidRDefault="0086133B" w:rsidP="00F00950">
            <w:pPr>
              <w:rPr>
                <w:lang w:val="en-US"/>
              </w:rPr>
            </w:pPr>
            <w:r>
              <w:rPr>
                <w:lang w:val="en-US"/>
              </w:rPr>
              <w:t>HT-06</w:t>
            </w:r>
          </w:p>
        </w:tc>
      </w:tr>
      <w:tr w:rsidR="006B01C5" w:rsidRPr="001829EA" w14:paraId="18327D9C" w14:textId="77777777" w:rsidTr="00F00950">
        <w:tc>
          <w:tcPr>
            <w:tcW w:w="1696" w:type="dxa"/>
          </w:tcPr>
          <w:p w14:paraId="775F011C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12BA82A4" w14:textId="57DBF19D" w:rsidR="006B01C5" w:rsidRPr="005605F4" w:rsidRDefault="003E3A4E" w:rsidP="00F00950">
            <w:pPr>
              <w:rPr>
                <w:lang w:val="en-US"/>
              </w:rPr>
            </w:pPr>
            <w:r>
              <w:rPr>
                <w:lang w:val="en-US"/>
              </w:rPr>
              <w:t>Check</w:t>
            </w:r>
            <w:r w:rsidR="006B01C5">
              <w:rPr>
                <w:lang w:val="en-US"/>
              </w:rPr>
              <w:t xml:space="preserve"> +</w:t>
            </w:r>
            <w:r w:rsidR="006B01C5" w:rsidRPr="005605F4">
              <w:rPr>
                <w:lang w:val="en-US"/>
              </w:rPr>
              <w:t>3V3</w:t>
            </w:r>
            <w:r>
              <w:rPr>
                <w:lang w:val="en-US"/>
              </w:rPr>
              <w:t xml:space="preserve"> regulator output</w:t>
            </w:r>
            <w:r w:rsidR="006B01C5">
              <w:rPr>
                <w:lang w:val="en-US"/>
              </w:rPr>
              <w:t xml:space="preserve"> with respect to +VBAT (6.4V)</w:t>
            </w:r>
          </w:p>
        </w:tc>
      </w:tr>
      <w:tr w:rsidR="006B01C5" w:rsidRPr="003E3A4E" w14:paraId="32D0478C" w14:textId="77777777" w:rsidTr="00F00950">
        <w:tc>
          <w:tcPr>
            <w:tcW w:w="1696" w:type="dxa"/>
          </w:tcPr>
          <w:p w14:paraId="64098DB4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5D8E2FE5" w14:textId="52B8668A" w:rsidR="006B01C5" w:rsidRPr="0004722D" w:rsidRDefault="006B01C5" w:rsidP="00F00950">
            <w:pPr>
              <w:rPr>
                <w:color w:val="FF0000"/>
                <w:lang w:val="en-US"/>
              </w:rPr>
            </w:pPr>
            <w:r>
              <w:rPr>
                <w:lang w:val="en-US"/>
              </w:rPr>
              <w:t>Outpu</w:t>
            </w:r>
            <w:r w:rsidR="003E3A4E">
              <w:rPr>
                <w:lang w:val="en-US"/>
              </w:rPr>
              <w:t>t at 3.3V</w:t>
            </w:r>
          </w:p>
        </w:tc>
      </w:tr>
      <w:tr w:rsidR="006B01C5" w:rsidRPr="005605F4" w14:paraId="28287B82" w14:textId="77777777" w:rsidTr="00F00950">
        <w:tc>
          <w:tcPr>
            <w:tcW w:w="1696" w:type="dxa"/>
          </w:tcPr>
          <w:p w14:paraId="7B559A27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1E07B146" w14:textId="2BD0F512" w:rsidR="006B01C5" w:rsidRPr="005605F4" w:rsidRDefault="003E3A4E" w:rsidP="00F00950">
            <w:pPr>
              <w:rPr>
                <w:lang w:val="en-US"/>
              </w:rPr>
            </w:pPr>
            <w:r>
              <w:rPr>
                <w:lang w:val="en-US"/>
              </w:rPr>
              <w:t>Output at +3.298 V</w:t>
            </w:r>
          </w:p>
        </w:tc>
      </w:tr>
    </w:tbl>
    <w:p w14:paraId="34170318" w14:textId="77777777" w:rsidR="006B01C5" w:rsidRDefault="006B01C5" w:rsidP="006B01C5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6B01C5" w:rsidRPr="005605F4" w14:paraId="50F0854C" w14:textId="77777777" w:rsidTr="00F00950">
        <w:tc>
          <w:tcPr>
            <w:tcW w:w="1696" w:type="dxa"/>
          </w:tcPr>
          <w:p w14:paraId="71DE7387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7E02EAA4" w14:textId="2D30C1AB" w:rsidR="006B01C5" w:rsidRPr="005605F4" w:rsidRDefault="0086133B" w:rsidP="00F00950">
            <w:pPr>
              <w:rPr>
                <w:lang w:val="en-US"/>
              </w:rPr>
            </w:pPr>
            <w:r>
              <w:rPr>
                <w:lang w:val="en-US"/>
              </w:rPr>
              <w:t>HT-07</w:t>
            </w:r>
          </w:p>
        </w:tc>
      </w:tr>
      <w:tr w:rsidR="006B01C5" w:rsidRPr="001829EA" w14:paraId="4C6DE5CA" w14:textId="77777777" w:rsidTr="00F00950">
        <w:tc>
          <w:tcPr>
            <w:tcW w:w="1696" w:type="dxa"/>
          </w:tcPr>
          <w:p w14:paraId="363687DB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6506AED4" w14:textId="58FE3F17" w:rsidR="006B01C5" w:rsidRPr="005605F4" w:rsidRDefault="00DA5171" w:rsidP="00F00950">
            <w:pPr>
              <w:rPr>
                <w:lang w:val="en-US"/>
              </w:rPr>
            </w:pPr>
            <w:r>
              <w:rPr>
                <w:lang w:val="en-US"/>
              </w:rPr>
              <w:t>Check</w:t>
            </w:r>
            <w:r w:rsidR="006B01C5">
              <w:rPr>
                <w:lang w:val="en-US"/>
              </w:rPr>
              <w:t xml:space="preserve"> +5V</w:t>
            </w:r>
            <w:r>
              <w:rPr>
                <w:lang w:val="en-US"/>
              </w:rPr>
              <w:t xml:space="preserve"> regulator output</w:t>
            </w:r>
            <w:r w:rsidR="006B01C5">
              <w:rPr>
                <w:lang w:val="en-US"/>
              </w:rPr>
              <w:t xml:space="preserve"> with respect to +VBAT (6.4V)</w:t>
            </w:r>
          </w:p>
        </w:tc>
      </w:tr>
      <w:tr w:rsidR="006B01C5" w:rsidRPr="003E3A4E" w14:paraId="407D49B4" w14:textId="77777777" w:rsidTr="00F00950">
        <w:tc>
          <w:tcPr>
            <w:tcW w:w="1696" w:type="dxa"/>
          </w:tcPr>
          <w:p w14:paraId="2F154A01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5EC4D71D" w14:textId="1E4D8789" w:rsidR="006B01C5" w:rsidRPr="005605F4" w:rsidRDefault="006B01C5" w:rsidP="00F00950">
            <w:pPr>
              <w:rPr>
                <w:lang w:val="en-US"/>
              </w:rPr>
            </w:pPr>
            <w:r>
              <w:rPr>
                <w:lang w:val="en-US"/>
              </w:rPr>
              <w:t>Outp</w:t>
            </w:r>
            <w:r w:rsidR="003E3A4E">
              <w:rPr>
                <w:lang w:val="en-US"/>
              </w:rPr>
              <w:t>ut at +5V</w:t>
            </w:r>
          </w:p>
        </w:tc>
      </w:tr>
      <w:tr w:rsidR="006B01C5" w:rsidRPr="005605F4" w14:paraId="2197648B" w14:textId="77777777" w:rsidTr="00F00950">
        <w:tc>
          <w:tcPr>
            <w:tcW w:w="1696" w:type="dxa"/>
          </w:tcPr>
          <w:p w14:paraId="218153E3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797BE89A" w14:textId="2CC73604" w:rsidR="006B01C5" w:rsidRPr="005605F4" w:rsidRDefault="00DA5171" w:rsidP="00F00950">
            <w:pPr>
              <w:rPr>
                <w:lang w:val="en-US"/>
              </w:rPr>
            </w:pPr>
            <w:r>
              <w:rPr>
                <w:lang w:val="en-US"/>
              </w:rPr>
              <w:t>Output at +4.996 V</w:t>
            </w:r>
          </w:p>
        </w:tc>
      </w:tr>
    </w:tbl>
    <w:p w14:paraId="47F8E111" w14:textId="77777777" w:rsidR="006B01C5" w:rsidRDefault="006B01C5" w:rsidP="006B01C5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6B01C5" w:rsidRPr="005605F4" w14:paraId="04645D41" w14:textId="77777777" w:rsidTr="00F00950">
        <w:tc>
          <w:tcPr>
            <w:tcW w:w="1696" w:type="dxa"/>
          </w:tcPr>
          <w:p w14:paraId="31DF2856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591B38F1" w14:textId="26B82F1C" w:rsidR="006B01C5" w:rsidRPr="005605F4" w:rsidRDefault="0086133B" w:rsidP="00F00950">
            <w:pPr>
              <w:rPr>
                <w:lang w:val="en-US"/>
              </w:rPr>
            </w:pPr>
            <w:r>
              <w:rPr>
                <w:lang w:val="en-US"/>
              </w:rPr>
              <w:t>HT-08</w:t>
            </w:r>
          </w:p>
        </w:tc>
      </w:tr>
      <w:tr w:rsidR="006B01C5" w:rsidRPr="001829EA" w14:paraId="5AE5FE9A" w14:textId="77777777" w:rsidTr="00F00950">
        <w:tc>
          <w:tcPr>
            <w:tcW w:w="1696" w:type="dxa"/>
          </w:tcPr>
          <w:p w14:paraId="195A4914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37B23C2A" w14:textId="29AC3C01" w:rsidR="006B01C5" w:rsidRDefault="006B01C5" w:rsidP="00F00950">
            <w:pPr>
              <w:rPr>
                <w:lang w:val="en-US"/>
              </w:rPr>
            </w:pPr>
            <w:r>
              <w:rPr>
                <w:lang w:val="en-US"/>
              </w:rPr>
              <w:t>Check +3V3-MCU with +VBAT at 6.4V</w:t>
            </w:r>
          </w:p>
          <w:p w14:paraId="190FC8D3" w14:textId="77777777" w:rsidR="0076695E" w:rsidRDefault="0076695E" w:rsidP="0076695E">
            <w:pPr>
              <w:pStyle w:val="ListParagraph"/>
              <w:numPr>
                <w:ilvl w:val="0"/>
                <w:numId w:val="25"/>
              </w:numPr>
              <w:rPr>
                <w:lang w:val="en-US"/>
              </w:rPr>
            </w:pPr>
            <w:r>
              <w:rPr>
                <w:lang w:val="en-US"/>
              </w:rPr>
              <w:t>Make MCU-SUPPLY-EN high</w:t>
            </w:r>
          </w:p>
          <w:p w14:paraId="4BBADE11" w14:textId="0D9811E2" w:rsidR="006B01C5" w:rsidRPr="00407573" w:rsidRDefault="0076695E" w:rsidP="0076695E">
            <w:pPr>
              <w:pStyle w:val="ListParagraph"/>
              <w:numPr>
                <w:ilvl w:val="0"/>
                <w:numId w:val="25"/>
              </w:numPr>
              <w:rPr>
                <w:lang w:val="en-US"/>
              </w:rPr>
            </w:pPr>
            <w:r>
              <w:rPr>
                <w:lang w:val="en-US"/>
              </w:rPr>
              <w:t>Make MCU-SUPPLY-EN low</w:t>
            </w:r>
          </w:p>
        </w:tc>
      </w:tr>
      <w:tr w:rsidR="006B01C5" w:rsidRPr="001829EA" w14:paraId="1EFE8363" w14:textId="77777777" w:rsidTr="00F00950">
        <w:tc>
          <w:tcPr>
            <w:tcW w:w="1696" w:type="dxa"/>
          </w:tcPr>
          <w:p w14:paraId="44653E46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6B914A1F" w14:textId="77777777" w:rsidR="0076695E" w:rsidRDefault="006B01C5" w:rsidP="0076695E">
            <w:pPr>
              <w:pStyle w:val="ListParagraph"/>
              <w:numPr>
                <w:ilvl w:val="0"/>
                <w:numId w:val="35"/>
              </w:numPr>
              <w:rPr>
                <w:lang w:val="en-US"/>
              </w:rPr>
            </w:pPr>
            <w:r>
              <w:rPr>
                <w:lang w:val="en-US"/>
              </w:rPr>
              <w:t>+</w:t>
            </w:r>
            <w:r w:rsidR="0076695E">
              <w:rPr>
                <w:lang w:val="en-US"/>
              </w:rPr>
              <w:t xml:space="preserve"> Output = +3.3V by default and when MCU-SUPPLY-EN is high</w:t>
            </w:r>
          </w:p>
          <w:p w14:paraId="7B12E595" w14:textId="3FD564EC" w:rsidR="006B01C5" w:rsidRPr="0076695E" w:rsidRDefault="0076695E" w:rsidP="0076695E">
            <w:pPr>
              <w:pStyle w:val="ListParagraph"/>
              <w:numPr>
                <w:ilvl w:val="0"/>
                <w:numId w:val="35"/>
              </w:numPr>
              <w:rPr>
                <w:lang w:val="en-US"/>
              </w:rPr>
            </w:pPr>
            <w:r w:rsidRPr="0076695E">
              <w:rPr>
                <w:lang w:val="en-US"/>
              </w:rPr>
              <w:t>Output = 0V when MCU-SUPPLY-EN is low</w:t>
            </w:r>
          </w:p>
        </w:tc>
      </w:tr>
      <w:tr w:rsidR="006B01C5" w:rsidRPr="001829EA" w14:paraId="42E582E1" w14:textId="77777777" w:rsidTr="00F00950">
        <w:tc>
          <w:tcPr>
            <w:tcW w:w="1696" w:type="dxa"/>
          </w:tcPr>
          <w:p w14:paraId="250322FD" w14:textId="77777777" w:rsidR="006B01C5" w:rsidRPr="005605F4" w:rsidRDefault="006B01C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15C45327" w14:textId="77777777" w:rsidR="0076695E" w:rsidRDefault="0076695E" w:rsidP="0076695E">
            <w:pPr>
              <w:pStyle w:val="ListParagraph"/>
              <w:numPr>
                <w:ilvl w:val="0"/>
                <w:numId w:val="34"/>
              </w:numPr>
              <w:spacing w:after="160" w:line="259" w:lineRule="auto"/>
              <w:rPr>
                <w:lang w:val="en-US"/>
              </w:rPr>
            </w:pPr>
            <w:r>
              <w:rPr>
                <w:lang w:val="en-US"/>
              </w:rPr>
              <w:t>Output = +3.295 by default and when MCU-SUPPLY-EN is high</w:t>
            </w:r>
          </w:p>
          <w:p w14:paraId="04621C54" w14:textId="27B6CB73" w:rsidR="006B01C5" w:rsidRPr="0076695E" w:rsidRDefault="0076695E" w:rsidP="0076695E">
            <w:pPr>
              <w:pStyle w:val="ListParagraph"/>
              <w:numPr>
                <w:ilvl w:val="0"/>
                <w:numId w:val="34"/>
              </w:numPr>
              <w:spacing w:after="160" w:line="259" w:lineRule="auto"/>
              <w:rPr>
                <w:lang w:val="en-US"/>
              </w:rPr>
            </w:pPr>
            <w:r w:rsidRPr="00D82B1A">
              <w:rPr>
                <w:color w:val="FF0000"/>
                <w:lang w:val="en-US"/>
              </w:rPr>
              <w:t>Output = +0.926 V when MCU-SUPPLY-EN is low</w:t>
            </w:r>
          </w:p>
        </w:tc>
      </w:tr>
      <w:tr w:rsidR="005E0D26" w:rsidRPr="001829EA" w14:paraId="62D7EACE" w14:textId="77777777" w:rsidTr="00F00950">
        <w:tc>
          <w:tcPr>
            <w:tcW w:w="1696" w:type="dxa"/>
          </w:tcPr>
          <w:p w14:paraId="6F75E305" w14:textId="71A7BF21" w:rsidR="005E0D26" w:rsidRPr="005605F4" w:rsidRDefault="005E0D26" w:rsidP="00F0095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Comments</w:t>
            </w:r>
          </w:p>
        </w:tc>
        <w:tc>
          <w:tcPr>
            <w:tcW w:w="7366" w:type="dxa"/>
          </w:tcPr>
          <w:p w14:paraId="189337FF" w14:textId="4B5C5411" w:rsidR="005E0D26" w:rsidRPr="005E0D26" w:rsidRDefault="005E0D26" w:rsidP="005E0D26">
            <w:pPr>
              <w:rPr>
                <w:lang w:val="en-US"/>
              </w:rPr>
            </w:pPr>
            <w:r w:rsidRPr="005E0D26">
              <w:rPr>
                <w:lang w:val="en-US"/>
              </w:rPr>
              <w:t>A pull down at +3V3-MCU will enable the line to go completely to zero</w:t>
            </w:r>
          </w:p>
        </w:tc>
      </w:tr>
    </w:tbl>
    <w:p w14:paraId="5CEB2526" w14:textId="77777777" w:rsidR="006B01C5" w:rsidRDefault="006B01C5" w:rsidP="001D50E4">
      <w:pPr>
        <w:rPr>
          <w:lang w:val="en-US"/>
        </w:rPr>
      </w:pPr>
    </w:p>
    <w:p w14:paraId="6EDC53EF" w14:textId="6E2CBCE9" w:rsidR="005605F4" w:rsidRDefault="003355DF" w:rsidP="00E91024">
      <w:pPr>
        <w:pStyle w:val="Heading1"/>
        <w:rPr>
          <w:lang w:val="en-US"/>
        </w:rPr>
      </w:pPr>
      <w:r>
        <w:rPr>
          <w:lang w:val="en-US"/>
        </w:rPr>
        <w:t>Sine Wave Generator</w:t>
      </w:r>
    </w:p>
    <w:p w14:paraId="158CE67F" w14:textId="5A4EF61D" w:rsidR="00E91024" w:rsidRPr="005605F4" w:rsidRDefault="00E91024" w:rsidP="00E91024">
      <w:pPr>
        <w:rPr>
          <w:i/>
          <w:lang w:val="en-US"/>
        </w:rPr>
      </w:pPr>
      <w:r w:rsidRPr="005605F4">
        <w:rPr>
          <w:i/>
          <w:lang w:val="en-US"/>
        </w:rPr>
        <w:t xml:space="preserve">Prerequisites: </w:t>
      </w:r>
      <w:r w:rsidR="003355DF">
        <w:rPr>
          <w:i/>
          <w:lang w:val="en-US"/>
        </w:rPr>
        <w:t>EN-SINEGEN is high, +5V Power Supply is active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28"/>
        <w:gridCol w:w="7660"/>
      </w:tblGrid>
      <w:tr w:rsidR="00E91024" w:rsidRPr="005605F4" w14:paraId="0FFDA62F" w14:textId="77777777" w:rsidTr="001C4DCE">
        <w:tc>
          <w:tcPr>
            <w:tcW w:w="1696" w:type="dxa"/>
          </w:tcPr>
          <w:p w14:paraId="5973548D" w14:textId="77777777" w:rsidR="00E91024" w:rsidRPr="005605F4" w:rsidRDefault="00E91024" w:rsidP="001C4DCE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387F8AD4" w14:textId="68A75B29" w:rsidR="00E91024" w:rsidRPr="005605F4" w:rsidRDefault="00CD43FE" w:rsidP="001C4DCE">
            <w:pPr>
              <w:rPr>
                <w:lang w:val="en-US"/>
              </w:rPr>
            </w:pPr>
            <w:r>
              <w:rPr>
                <w:lang w:val="en-US"/>
              </w:rPr>
              <w:t>HT-0</w:t>
            </w:r>
            <w:r w:rsidR="0086133B">
              <w:rPr>
                <w:lang w:val="en-US"/>
              </w:rPr>
              <w:t>9</w:t>
            </w:r>
          </w:p>
        </w:tc>
      </w:tr>
      <w:tr w:rsidR="00E91024" w:rsidRPr="00A9082E" w14:paraId="204B5F21" w14:textId="77777777" w:rsidTr="001C4DCE">
        <w:tc>
          <w:tcPr>
            <w:tcW w:w="1696" w:type="dxa"/>
          </w:tcPr>
          <w:p w14:paraId="10DD1146" w14:textId="77777777" w:rsidR="00E91024" w:rsidRPr="005605F4" w:rsidRDefault="00E91024" w:rsidP="001C4DCE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072E8FB2" w14:textId="1ED4BAA5" w:rsidR="003868E5" w:rsidRPr="003355DF" w:rsidRDefault="003868E5" w:rsidP="003355DF">
            <w:pPr>
              <w:rPr>
                <w:lang w:val="en-US"/>
              </w:rPr>
            </w:pPr>
            <w:r>
              <w:rPr>
                <w:lang w:val="en-US"/>
              </w:rPr>
              <w:t>Check sine wave generator</w:t>
            </w:r>
          </w:p>
        </w:tc>
      </w:tr>
      <w:tr w:rsidR="00E91024" w:rsidRPr="00183CC0" w14:paraId="16F81BC0" w14:textId="77777777" w:rsidTr="001C4DCE">
        <w:tc>
          <w:tcPr>
            <w:tcW w:w="1696" w:type="dxa"/>
          </w:tcPr>
          <w:p w14:paraId="068D4910" w14:textId="334A96CB" w:rsidR="00E91024" w:rsidRPr="005605F4" w:rsidRDefault="00E91024" w:rsidP="001C4DCE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3773025F" w14:textId="77777777" w:rsidR="002F3D91" w:rsidRDefault="00183CC0" w:rsidP="001C4DCE">
            <w:pPr>
              <w:rPr>
                <w:lang w:val="en-US"/>
              </w:rPr>
            </w:pPr>
            <w:r>
              <w:rPr>
                <w:lang w:val="en-US"/>
              </w:rPr>
              <w:t>Sine wave of 118KHz</w:t>
            </w:r>
            <w:r w:rsidR="002F3D91">
              <w:rPr>
                <w:lang w:val="en-US"/>
              </w:rPr>
              <w:t xml:space="preserve"> with Vpp of 4V</w:t>
            </w:r>
            <w:r>
              <w:rPr>
                <w:lang w:val="en-US"/>
              </w:rPr>
              <w:t xml:space="preserve"> at output of U9B </w:t>
            </w:r>
          </w:p>
          <w:p w14:paraId="541B82BE" w14:textId="522EC782" w:rsidR="00A6119A" w:rsidRPr="00183CC0" w:rsidRDefault="00183CC0" w:rsidP="001C4DCE">
            <w:pPr>
              <w:rPr>
                <w:lang w:val="en-US"/>
              </w:rPr>
            </w:pPr>
            <w:r>
              <w:rPr>
                <w:lang w:val="en-US"/>
              </w:rPr>
              <w:t xml:space="preserve">(green signal in the picture below) </w:t>
            </w:r>
          </w:p>
          <w:p w14:paraId="753896A5" w14:textId="5F54575D" w:rsidR="00A6119A" w:rsidRPr="009B355A" w:rsidRDefault="00183CC0" w:rsidP="001C4DCE">
            <w:pPr>
              <w:rPr>
                <w:color w:val="FF0000"/>
                <w:lang w:val="en-US"/>
              </w:rPr>
            </w:pPr>
            <w:r>
              <w:rPr>
                <w:noProof/>
                <w:color w:val="FF0000"/>
                <w:lang w:val="en-IN" w:eastAsia="en-IN"/>
              </w:rPr>
              <w:lastRenderedPageBreak/>
              <w:drawing>
                <wp:inline distT="0" distB="0" distL="0" distR="0" wp14:anchorId="2015EC8C" wp14:editId="15C5B697">
                  <wp:extent cx="4727477" cy="2971542"/>
                  <wp:effectExtent l="0" t="0" r="0" b="63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6865" cy="29774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1024" w:rsidRPr="005605F4" w14:paraId="55677F79" w14:textId="77777777" w:rsidTr="001C4DCE">
        <w:tc>
          <w:tcPr>
            <w:tcW w:w="1696" w:type="dxa"/>
          </w:tcPr>
          <w:p w14:paraId="474D4621" w14:textId="77777777" w:rsidR="00E91024" w:rsidRPr="005605F4" w:rsidRDefault="00E91024" w:rsidP="001C4DCE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lastRenderedPageBreak/>
              <w:t>Measured</w:t>
            </w:r>
          </w:p>
        </w:tc>
        <w:tc>
          <w:tcPr>
            <w:tcW w:w="7366" w:type="dxa"/>
          </w:tcPr>
          <w:p w14:paraId="22889C11" w14:textId="4DFC4480" w:rsidR="00C01596" w:rsidRDefault="00C01596" w:rsidP="001C4DCE">
            <w:pPr>
              <w:rPr>
                <w:lang w:val="en-US"/>
              </w:rPr>
            </w:pPr>
            <w:r>
              <w:rPr>
                <w:lang w:val="en-US"/>
              </w:rPr>
              <w:t xml:space="preserve">Sine wave of 116KHz with Vpp of about 4V at output of U9B </w:t>
            </w:r>
          </w:p>
          <w:p w14:paraId="7A882E5C" w14:textId="5CA4CE47" w:rsidR="00A6119A" w:rsidRPr="005605F4" w:rsidRDefault="00C01596" w:rsidP="001C4DCE">
            <w:pPr>
              <w:rPr>
                <w:lang w:val="en-US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398A61DE" wp14:editId="0B4F684C">
                  <wp:extent cx="3048000" cy="22288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NewFile0.bmp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2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E922F20" w14:textId="68DB22E1" w:rsidR="00E91024" w:rsidRDefault="00E91024" w:rsidP="00E91024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28"/>
        <w:gridCol w:w="7660"/>
      </w:tblGrid>
      <w:tr w:rsidR="002F3D91" w:rsidRPr="005605F4" w14:paraId="031654D0" w14:textId="77777777" w:rsidTr="005F4B8F">
        <w:tc>
          <w:tcPr>
            <w:tcW w:w="1628" w:type="dxa"/>
          </w:tcPr>
          <w:p w14:paraId="462D1B32" w14:textId="77777777" w:rsidR="002F3D91" w:rsidRPr="005605F4" w:rsidRDefault="002F3D9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660" w:type="dxa"/>
          </w:tcPr>
          <w:p w14:paraId="4B792F3F" w14:textId="61EE473F" w:rsidR="002F3D91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HT-10</w:t>
            </w:r>
          </w:p>
        </w:tc>
      </w:tr>
      <w:tr w:rsidR="002F3D91" w:rsidRPr="00A9082E" w14:paraId="4EAB2F19" w14:textId="77777777" w:rsidTr="005F4B8F">
        <w:tc>
          <w:tcPr>
            <w:tcW w:w="1628" w:type="dxa"/>
          </w:tcPr>
          <w:p w14:paraId="0AC069A3" w14:textId="77777777" w:rsidR="002F3D91" w:rsidRPr="005605F4" w:rsidRDefault="002F3D9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660" w:type="dxa"/>
          </w:tcPr>
          <w:p w14:paraId="12A13CEE" w14:textId="6A43BD85" w:rsidR="002F3D91" w:rsidRPr="003355DF" w:rsidRDefault="00C01596" w:rsidP="00013584">
            <w:pPr>
              <w:rPr>
                <w:lang w:val="en-US"/>
              </w:rPr>
            </w:pPr>
            <w:r>
              <w:rPr>
                <w:lang w:val="en-US"/>
              </w:rPr>
              <w:t>Check comparator threshold signal</w:t>
            </w:r>
          </w:p>
        </w:tc>
      </w:tr>
      <w:tr w:rsidR="002F3D91" w:rsidRPr="00183CC0" w14:paraId="6FBD6241" w14:textId="77777777" w:rsidTr="005F4B8F">
        <w:tc>
          <w:tcPr>
            <w:tcW w:w="1628" w:type="dxa"/>
          </w:tcPr>
          <w:p w14:paraId="183AA8F7" w14:textId="77777777" w:rsidR="002F3D91" w:rsidRPr="005605F4" w:rsidRDefault="002F3D9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660" w:type="dxa"/>
          </w:tcPr>
          <w:p w14:paraId="67A8ADA0" w14:textId="27099163" w:rsidR="002F3D91" w:rsidRPr="002F3D91" w:rsidRDefault="005F4B8F" w:rsidP="00013584">
            <w:pPr>
              <w:rPr>
                <w:noProof/>
                <w:lang w:val="en-IN" w:eastAsia="en-IN"/>
              </w:rPr>
            </w:pPr>
            <w:r>
              <w:rPr>
                <w:noProof/>
                <w:lang w:val="en-IN" w:eastAsia="en-IN"/>
              </w:rPr>
              <w:t>A smoothed out rectified wave</w:t>
            </w:r>
            <w:r w:rsidR="00C01596">
              <w:rPr>
                <w:noProof/>
                <w:lang w:val="en-IN" w:eastAsia="en-IN"/>
              </w:rPr>
              <w:t xml:space="preserve"> of about 600mV at C1</w:t>
            </w:r>
            <w:r w:rsidR="008942F5">
              <w:rPr>
                <w:noProof/>
                <w:lang w:val="en-IN" w:eastAsia="en-IN"/>
              </w:rPr>
              <w:t>4</w:t>
            </w:r>
            <w:r>
              <w:rPr>
                <w:noProof/>
                <w:lang w:val="en-IN" w:eastAsia="en-IN"/>
              </w:rPr>
              <w:t xml:space="preserve"> (Yellow signal in picture below)</w:t>
            </w:r>
          </w:p>
          <w:p w14:paraId="0A07FE8F" w14:textId="77777777" w:rsidR="002F3D91" w:rsidRPr="009B355A" w:rsidRDefault="002F3D91" w:rsidP="00013584">
            <w:pPr>
              <w:rPr>
                <w:color w:val="FF0000"/>
                <w:lang w:val="en-US"/>
              </w:rPr>
            </w:pPr>
            <w:r>
              <w:rPr>
                <w:noProof/>
                <w:color w:val="FF0000"/>
                <w:lang w:val="en-IN" w:eastAsia="en-IN"/>
              </w:rPr>
              <w:lastRenderedPageBreak/>
              <w:drawing>
                <wp:inline distT="0" distB="0" distL="0" distR="0" wp14:anchorId="607B08A5" wp14:editId="6B079E78">
                  <wp:extent cx="4727477" cy="2971542"/>
                  <wp:effectExtent l="0" t="0" r="0" b="63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6865" cy="29774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3D91" w:rsidRPr="005605F4" w14:paraId="0F9EF71F" w14:textId="77777777" w:rsidTr="005F4B8F">
        <w:tc>
          <w:tcPr>
            <w:tcW w:w="1628" w:type="dxa"/>
          </w:tcPr>
          <w:p w14:paraId="4F6F3B31" w14:textId="77777777" w:rsidR="002F3D91" w:rsidRPr="005605F4" w:rsidRDefault="002F3D9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lastRenderedPageBreak/>
              <w:t>Measured</w:t>
            </w:r>
          </w:p>
        </w:tc>
        <w:tc>
          <w:tcPr>
            <w:tcW w:w="7660" w:type="dxa"/>
          </w:tcPr>
          <w:p w14:paraId="793EB012" w14:textId="10862910" w:rsidR="002F3D91" w:rsidRPr="00C01596" w:rsidRDefault="00C01596" w:rsidP="00013584">
            <w:pPr>
              <w:rPr>
                <w:noProof/>
                <w:lang w:val="en-IN" w:eastAsia="en-IN"/>
              </w:rPr>
            </w:pPr>
            <w:r>
              <w:rPr>
                <w:noProof/>
                <w:lang w:val="en-IN" w:eastAsia="en-IN"/>
              </w:rPr>
              <w:t>A smoothed out rectified wave of about 650mV at C14</w:t>
            </w:r>
          </w:p>
          <w:p w14:paraId="20093341" w14:textId="77777777" w:rsidR="00C01596" w:rsidRDefault="00C01596" w:rsidP="00013584">
            <w:pPr>
              <w:rPr>
                <w:lang w:val="en-US"/>
              </w:rPr>
            </w:pPr>
          </w:p>
          <w:p w14:paraId="74F5AA9B" w14:textId="74376E5A" w:rsidR="002F3D91" w:rsidRPr="005605F4" w:rsidRDefault="00C01596" w:rsidP="00013584">
            <w:pPr>
              <w:rPr>
                <w:lang w:val="en-US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0D916BB5" wp14:editId="3C10BBD4">
                  <wp:extent cx="3048000" cy="222885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NewFile2.bmp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2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FF7181" w14:textId="5E1BB4EB" w:rsidR="009B355A" w:rsidRDefault="009B355A" w:rsidP="00E91024">
      <w:pPr>
        <w:rPr>
          <w:lang w:val="en-US"/>
        </w:rPr>
      </w:pPr>
    </w:p>
    <w:p w14:paraId="164D1755" w14:textId="35075559" w:rsidR="009B355A" w:rsidRDefault="00651B01" w:rsidP="009B355A">
      <w:pPr>
        <w:pStyle w:val="Heading1"/>
        <w:rPr>
          <w:lang w:val="en-US"/>
        </w:rPr>
      </w:pPr>
      <w:r>
        <w:rPr>
          <w:lang w:val="en-US"/>
        </w:rPr>
        <w:t>Control</w:t>
      </w:r>
      <w:r w:rsidR="005F4B8F">
        <w:rPr>
          <w:lang w:val="en-US"/>
        </w:rPr>
        <w:t xml:space="preserve"> </w:t>
      </w:r>
      <w:r w:rsidR="009B355A">
        <w:rPr>
          <w:lang w:val="en-US"/>
        </w:rPr>
        <w:t>Microcontroller</w:t>
      </w:r>
    </w:p>
    <w:p w14:paraId="2684D339" w14:textId="4DC97BB3" w:rsidR="009B355A" w:rsidRDefault="009B355A" w:rsidP="009B355A">
      <w:pPr>
        <w:rPr>
          <w:i/>
          <w:lang w:val="en-US"/>
        </w:rPr>
      </w:pPr>
      <w:r w:rsidRPr="005605F4">
        <w:rPr>
          <w:i/>
          <w:lang w:val="en-US"/>
        </w:rPr>
        <w:t>Prer</w:t>
      </w:r>
      <w:r w:rsidR="00651B01">
        <w:rPr>
          <w:i/>
          <w:lang w:val="en-US"/>
        </w:rPr>
        <w:t>equisites: +3V3 Power Supply is active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C01361" w:rsidRPr="005605F4" w14:paraId="12448495" w14:textId="77777777" w:rsidTr="00C01361">
        <w:tc>
          <w:tcPr>
            <w:tcW w:w="1696" w:type="dxa"/>
          </w:tcPr>
          <w:p w14:paraId="26E3472A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782DDB57" w14:textId="140D8083" w:rsidR="00C01361" w:rsidRPr="005605F4" w:rsidRDefault="0086133B" w:rsidP="00C01361">
            <w:pPr>
              <w:rPr>
                <w:lang w:val="en-US"/>
              </w:rPr>
            </w:pPr>
            <w:r>
              <w:rPr>
                <w:lang w:val="en-US"/>
              </w:rPr>
              <w:t>HT-11</w:t>
            </w:r>
          </w:p>
        </w:tc>
      </w:tr>
      <w:tr w:rsidR="00C01361" w:rsidRPr="001829EA" w14:paraId="12D98345" w14:textId="77777777" w:rsidTr="00C01361">
        <w:tc>
          <w:tcPr>
            <w:tcW w:w="1696" w:type="dxa"/>
          </w:tcPr>
          <w:p w14:paraId="699EF1DD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11B18BCC" w14:textId="77777777" w:rsidR="00C01361" w:rsidRDefault="00C01361" w:rsidP="00C01361">
            <w:pPr>
              <w:rPr>
                <w:lang w:val="en-US"/>
              </w:rPr>
            </w:pPr>
            <w:r>
              <w:rPr>
                <w:lang w:val="en-US"/>
              </w:rPr>
              <w:t>Connect programming cable</w:t>
            </w:r>
          </w:p>
          <w:p w14:paraId="634CC2C9" w14:textId="77777777" w:rsidR="00C01361" w:rsidRPr="00E91024" w:rsidRDefault="00C01361" w:rsidP="00C01361">
            <w:pPr>
              <w:rPr>
                <w:lang w:val="en-US"/>
              </w:rPr>
            </w:pPr>
            <w:r w:rsidRPr="00E91024">
              <w:rPr>
                <w:lang w:val="en-US"/>
              </w:rPr>
              <w:t>Program device</w:t>
            </w:r>
          </w:p>
        </w:tc>
      </w:tr>
      <w:tr w:rsidR="00C01361" w:rsidRPr="005605F4" w14:paraId="63C4F64D" w14:textId="77777777" w:rsidTr="00C01361">
        <w:tc>
          <w:tcPr>
            <w:tcW w:w="1696" w:type="dxa"/>
          </w:tcPr>
          <w:p w14:paraId="3D8DB746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00BCBDAB" w14:textId="77777777" w:rsidR="00C01361" w:rsidRPr="005605F4" w:rsidRDefault="00C01361" w:rsidP="00C01361">
            <w:pPr>
              <w:rPr>
                <w:lang w:val="en-US"/>
              </w:rPr>
            </w:pPr>
            <w:r>
              <w:rPr>
                <w:lang w:val="en-US"/>
              </w:rPr>
              <w:t>OK</w:t>
            </w:r>
          </w:p>
        </w:tc>
      </w:tr>
      <w:tr w:rsidR="00C01361" w:rsidRPr="005605F4" w14:paraId="79262DC4" w14:textId="77777777" w:rsidTr="00C01361">
        <w:tc>
          <w:tcPr>
            <w:tcW w:w="1696" w:type="dxa"/>
          </w:tcPr>
          <w:p w14:paraId="1629D61F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5E0822A6" w14:textId="40E205D4" w:rsidR="00C01361" w:rsidRPr="005605F4" w:rsidRDefault="00727D68" w:rsidP="00C01361">
            <w:pPr>
              <w:rPr>
                <w:lang w:val="en-US"/>
              </w:rPr>
            </w:pPr>
            <w:r>
              <w:rPr>
                <w:lang w:val="en-US"/>
              </w:rPr>
              <w:t>OK</w:t>
            </w:r>
          </w:p>
        </w:tc>
      </w:tr>
    </w:tbl>
    <w:p w14:paraId="5C042A9A" w14:textId="77777777" w:rsidR="00C01361" w:rsidRDefault="00C01361" w:rsidP="009B355A">
      <w:pPr>
        <w:rPr>
          <w:i/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C01361" w:rsidRPr="005605F4" w14:paraId="559651AA" w14:textId="77777777" w:rsidTr="00C01361">
        <w:tc>
          <w:tcPr>
            <w:tcW w:w="1696" w:type="dxa"/>
          </w:tcPr>
          <w:p w14:paraId="71F49417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lastRenderedPageBreak/>
              <w:t>Test ID</w:t>
            </w:r>
          </w:p>
        </w:tc>
        <w:tc>
          <w:tcPr>
            <w:tcW w:w="7366" w:type="dxa"/>
          </w:tcPr>
          <w:p w14:paraId="4EE22AF1" w14:textId="7B9C3B48" w:rsidR="00C01361" w:rsidRPr="005605F4" w:rsidRDefault="0086133B" w:rsidP="00C01361">
            <w:pPr>
              <w:rPr>
                <w:lang w:val="en-US"/>
              </w:rPr>
            </w:pPr>
            <w:r>
              <w:rPr>
                <w:lang w:val="en-US"/>
              </w:rPr>
              <w:t>HT-12</w:t>
            </w:r>
          </w:p>
        </w:tc>
      </w:tr>
      <w:tr w:rsidR="00C01361" w:rsidRPr="005605F4" w14:paraId="08F3FC41" w14:textId="77777777" w:rsidTr="00C01361">
        <w:tc>
          <w:tcPr>
            <w:tcW w:w="1696" w:type="dxa"/>
          </w:tcPr>
          <w:p w14:paraId="02C7D91A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47E074F7" w14:textId="6C9D94FD" w:rsidR="00C01361" w:rsidRPr="00245A1A" w:rsidRDefault="00C01361" w:rsidP="00C01361">
            <w:pPr>
              <w:rPr>
                <w:lang w:val="en-US"/>
              </w:rPr>
            </w:pPr>
            <w:r>
              <w:t>Check debug UART</w:t>
            </w:r>
          </w:p>
        </w:tc>
      </w:tr>
      <w:tr w:rsidR="00C01361" w:rsidRPr="001829EA" w14:paraId="1BC8117E" w14:textId="77777777" w:rsidTr="00C01361">
        <w:tc>
          <w:tcPr>
            <w:tcW w:w="1696" w:type="dxa"/>
          </w:tcPr>
          <w:p w14:paraId="13210FE6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766BAC90" w14:textId="143E0C63" w:rsidR="00C01361" w:rsidRPr="005B555D" w:rsidRDefault="00C01361" w:rsidP="00C01361">
            <w:pPr>
              <w:rPr>
                <w:lang w:val="en-US"/>
              </w:rPr>
            </w:pPr>
            <w:r w:rsidRPr="005B555D">
              <w:rPr>
                <w:lang w:val="en-US"/>
              </w:rPr>
              <w:t xml:space="preserve">should be </w:t>
            </w:r>
            <w:r>
              <w:rPr>
                <w:lang w:val="en-US"/>
              </w:rPr>
              <w:t>printing UART characters on PC terminal</w:t>
            </w:r>
          </w:p>
        </w:tc>
      </w:tr>
      <w:tr w:rsidR="00C01361" w:rsidRPr="001829EA" w14:paraId="25A8C0D1" w14:textId="77777777" w:rsidTr="00C01361">
        <w:tc>
          <w:tcPr>
            <w:tcW w:w="1696" w:type="dxa"/>
          </w:tcPr>
          <w:p w14:paraId="6553C7F1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5A2A5918" w14:textId="3A066092" w:rsidR="00C01361" w:rsidRPr="00245A1A" w:rsidRDefault="00727D68" w:rsidP="00C01361">
            <w:pPr>
              <w:rPr>
                <w:lang w:val="en-US"/>
              </w:rPr>
            </w:pPr>
            <w:r>
              <w:rPr>
                <w:lang w:val="en-US"/>
              </w:rPr>
              <w:t>Printing and Receiving UART characters through PC terminal</w:t>
            </w:r>
          </w:p>
        </w:tc>
      </w:tr>
    </w:tbl>
    <w:p w14:paraId="0ED9DD58" w14:textId="77777777" w:rsidR="00C01361" w:rsidRDefault="00C01361" w:rsidP="009B355A">
      <w:pPr>
        <w:rPr>
          <w:i/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C01361" w:rsidRPr="005605F4" w14:paraId="6C124209" w14:textId="77777777" w:rsidTr="00C01361">
        <w:tc>
          <w:tcPr>
            <w:tcW w:w="1696" w:type="dxa"/>
          </w:tcPr>
          <w:p w14:paraId="2F54ED28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681AED66" w14:textId="61C6D4B1" w:rsidR="00C01361" w:rsidRPr="005605F4" w:rsidRDefault="00C01361" w:rsidP="00C01361">
            <w:pPr>
              <w:rPr>
                <w:lang w:val="en-US"/>
              </w:rPr>
            </w:pPr>
            <w:r>
              <w:rPr>
                <w:lang w:val="en-US"/>
              </w:rPr>
              <w:t>HT-</w:t>
            </w:r>
            <w:r w:rsidR="0086133B">
              <w:rPr>
                <w:lang w:val="en-US"/>
              </w:rPr>
              <w:t>13</w:t>
            </w:r>
          </w:p>
        </w:tc>
      </w:tr>
      <w:tr w:rsidR="00C01361" w:rsidRPr="005605F4" w14:paraId="027025E4" w14:textId="77777777" w:rsidTr="00C01361">
        <w:tc>
          <w:tcPr>
            <w:tcW w:w="1696" w:type="dxa"/>
          </w:tcPr>
          <w:p w14:paraId="137C4743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21C68FB6" w14:textId="534326FE" w:rsidR="00C01361" w:rsidRDefault="00C01361" w:rsidP="00C01361">
            <w:r>
              <w:t>Check versioning</w:t>
            </w:r>
          </w:p>
          <w:p w14:paraId="10E37E47" w14:textId="68249802" w:rsidR="00C01361" w:rsidRPr="00C01361" w:rsidRDefault="00C01361" w:rsidP="0014647F">
            <w:pPr>
              <w:pStyle w:val="ListParagraph"/>
              <w:numPr>
                <w:ilvl w:val="0"/>
                <w:numId w:val="1"/>
              </w:numPr>
            </w:pPr>
            <w:r>
              <w:t>Read VER0-VER3</w:t>
            </w:r>
          </w:p>
        </w:tc>
      </w:tr>
      <w:tr w:rsidR="00C01361" w:rsidRPr="005605F4" w14:paraId="5062D445" w14:textId="77777777" w:rsidTr="00C01361">
        <w:tc>
          <w:tcPr>
            <w:tcW w:w="1696" w:type="dxa"/>
          </w:tcPr>
          <w:p w14:paraId="236A42DE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3E940A7B" w14:textId="1404EC67" w:rsidR="00C01361" w:rsidRPr="005B555D" w:rsidRDefault="00C01361" w:rsidP="00C01361">
            <w:pPr>
              <w:rPr>
                <w:lang w:val="en-US"/>
              </w:rPr>
            </w:pPr>
            <w:r>
              <w:rPr>
                <w:lang w:val="en-US"/>
              </w:rPr>
              <w:t>Should read 1,0,0,0</w:t>
            </w:r>
          </w:p>
        </w:tc>
      </w:tr>
      <w:tr w:rsidR="00C01361" w:rsidRPr="005605F4" w14:paraId="703D73FE" w14:textId="77777777" w:rsidTr="00C01361">
        <w:tc>
          <w:tcPr>
            <w:tcW w:w="1696" w:type="dxa"/>
          </w:tcPr>
          <w:p w14:paraId="7A762EC2" w14:textId="77777777" w:rsidR="00C01361" w:rsidRPr="005605F4" w:rsidRDefault="00C01361" w:rsidP="00C0136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22ECC48F" w14:textId="1F4B9157" w:rsidR="00C01361" w:rsidRDefault="00727D68" w:rsidP="00C01361">
            <w:pPr>
              <w:rPr>
                <w:lang w:val="en-US"/>
              </w:rPr>
            </w:pPr>
            <w:r>
              <w:rPr>
                <w:lang w:val="en-US"/>
              </w:rPr>
              <w:t>VER0 – VER3 = 1,0,0,0</w:t>
            </w:r>
          </w:p>
        </w:tc>
      </w:tr>
    </w:tbl>
    <w:p w14:paraId="10051DCD" w14:textId="77777777" w:rsidR="00C01361" w:rsidRDefault="00C01361" w:rsidP="009B355A">
      <w:pPr>
        <w:rPr>
          <w:i/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C01361" w:rsidRPr="005605F4" w14:paraId="407FA24F" w14:textId="77777777" w:rsidTr="00C01361">
        <w:tc>
          <w:tcPr>
            <w:tcW w:w="1696" w:type="dxa"/>
          </w:tcPr>
          <w:p w14:paraId="3D657C4F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795EAF7F" w14:textId="0E7C9104" w:rsidR="00C01361" w:rsidRPr="005605F4" w:rsidRDefault="00C01361" w:rsidP="00C01361">
            <w:pPr>
              <w:rPr>
                <w:lang w:val="en-US"/>
              </w:rPr>
            </w:pPr>
            <w:r>
              <w:rPr>
                <w:lang w:val="en-US"/>
              </w:rPr>
              <w:t>HT-</w:t>
            </w:r>
            <w:r w:rsidR="0086133B">
              <w:rPr>
                <w:lang w:val="en-US"/>
              </w:rPr>
              <w:t>14</w:t>
            </w:r>
          </w:p>
        </w:tc>
      </w:tr>
      <w:tr w:rsidR="00C01361" w:rsidRPr="001829EA" w14:paraId="71CB4520" w14:textId="77777777" w:rsidTr="00C01361">
        <w:tc>
          <w:tcPr>
            <w:tcW w:w="1696" w:type="dxa"/>
          </w:tcPr>
          <w:p w14:paraId="7B827E3F" w14:textId="77777777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58323703" w14:textId="12B0E6C3" w:rsidR="00C01361" w:rsidRDefault="00651B01" w:rsidP="00C01361">
            <w:r>
              <w:t>Check CAN</w:t>
            </w:r>
          </w:p>
          <w:p w14:paraId="2164AB2B" w14:textId="77777777" w:rsidR="00C01361" w:rsidRPr="004A1FB9" w:rsidRDefault="004A1FB9" w:rsidP="004A1FB9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IN"/>
              </w:rPr>
              <w:t>Transmit message at 500 KHz bit rate</w:t>
            </w:r>
          </w:p>
          <w:p w14:paraId="6BC2F719" w14:textId="77777777" w:rsidR="004A1FB9" w:rsidRDefault="004A1FB9" w:rsidP="004A1FB9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Receive message at Measurement and Drive Microcontroller</w:t>
            </w:r>
          </w:p>
          <w:p w14:paraId="425AAFD1" w14:textId="77777777" w:rsidR="004A1FB9" w:rsidRDefault="004A1FB9" w:rsidP="004A1FB9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Transmit message from Measurement and Drive Microcontroller</w:t>
            </w:r>
          </w:p>
          <w:p w14:paraId="6BD55282" w14:textId="712AE129" w:rsidR="004A1FB9" w:rsidRPr="00C01361" w:rsidRDefault="004A1FB9" w:rsidP="004A1FB9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Receive message at Control Microcontroller</w:t>
            </w:r>
          </w:p>
        </w:tc>
      </w:tr>
      <w:tr w:rsidR="00C01361" w:rsidRPr="001829EA" w14:paraId="20258FB3" w14:textId="77777777" w:rsidTr="00C01361">
        <w:tc>
          <w:tcPr>
            <w:tcW w:w="1696" w:type="dxa"/>
          </w:tcPr>
          <w:p w14:paraId="1E27DF3A" w14:textId="2C17AF1B" w:rsidR="00C01361" w:rsidRPr="005605F4" w:rsidRDefault="00C01361" w:rsidP="00C0136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7AAB7E9F" w14:textId="26C656E6" w:rsidR="00C01361" w:rsidRPr="005B555D" w:rsidRDefault="00C01361" w:rsidP="00C01361">
            <w:pPr>
              <w:rPr>
                <w:lang w:val="en-US"/>
              </w:rPr>
            </w:pPr>
            <w:r>
              <w:rPr>
                <w:lang w:val="en-US"/>
              </w:rPr>
              <w:t xml:space="preserve">Transmitted and received message should </w:t>
            </w:r>
            <w:r w:rsidR="00044AF7">
              <w:rPr>
                <w:lang w:val="en-US"/>
              </w:rPr>
              <w:t>be equal</w:t>
            </w:r>
          </w:p>
        </w:tc>
      </w:tr>
      <w:tr w:rsidR="00C01361" w:rsidRPr="001829EA" w14:paraId="6A7D1D6D" w14:textId="77777777" w:rsidTr="00C01361">
        <w:tc>
          <w:tcPr>
            <w:tcW w:w="1696" w:type="dxa"/>
          </w:tcPr>
          <w:p w14:paraId="5C069C45" w14:textId="77777777" w:rsidR="00C01361" w:rsidRPr="005605F4" w:rsidRDefault="00C01361" w:rsidP="00C0136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04A5DF88" w14:textId="2681F67D" w:rsidR="00C01361" w:rsidRDefault="004A1FB9" w:rsidP="00C01361">
            <w:pPr>
              <w:rPr>
                <w:lang w:val="en-US"/>
              </w:rPr>
            </w:pPr>
            <w:r>
              <w:rPr>
                <w:lang w:val="en-US"/>
              </w:rPr>
              <w:t>Transmit and Receive messages are equal</w:t>
            </w:r>
          </w:p>
        </w:tc>
      </w:tr>
    </w:tbl>
    <w:p w14:paraId="570D3EF3" w14:textId="77777777" w:rsidR="00C01361" w:rsidRDefault="00C01361" w:rsidP="009B355A">
      <w:pPr>
        <w:rPr>
          <w:i/>
          <w:lang w:val="en-US"/>
        </w:rPr>
      </w:pPr>
    </w:p>
    <w:p w14:paraId="7214D98D" w14:textId="6D27E207" w:rsidR="00651B01" w:rsidRDefault="00651B01" w:rsidP="00651B01">
      <w:pPr>
        <w:pStyle w:val="Heading1"/>
        <w:rPr>
          <w:lang w:val="en-US"/>
        </w:rPr>
      </w:pPr>
      <w:r>
        <w:rPr>
          <w:lang w:val="en-US"/>
        </w:rPr>
        <w:t>Measurement Microcontroller</w:t>
      </w:r>
    </w:p>
    <w:p w14:paraId="24EADB27" w14:textId="2E171AC2" w:rsidR="00651B01" w:rsidRDefault="00651B01" w:rsidP="00651B01">
      <w:pPr>
        <w:rPr>
          <w:i/>
          <w:lang w:val="en-US"/>
        </w:rPr>
      </w:pPr>
      <w:r w:rsidRPr="005605F4">
        <w:rPr>
          <w:i/>
          <w:lang w:val="en-US"/>
        </w:rPr>
        <w:t>Prer</w:t>
      </w:r>
      <w:r>
        <w:rPr>
          <w:i/>
          <w:lang w:val="en-US"/>
        </w:rPr>
        <w:t>equisites: +3V3-MCU Power Supply is active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651B01" w:rsidRPr="005605F4" w14:paraId="14E493D1" w14:textId="77777777" w:rsidTr="00013584">
        <w:tc>
          <w:tcPr>
            <w:tcW w:w="1696" w:type="dxa"/>
          </w:tcPr>
          <w:p w14:paraId="60E6346B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7A75D11F" w14:textId="71ABA8A7" w:rsidR="00651B01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HT-15</w:t>
            </w:r>
          </w:p>
        </w:tc>
      </w:tr>
      <w:tr w:rsidR="00651B01" w:rsidRPr="001829EA" w14:paraId="52D937B2" w14:textId="77777777" w:rsidTr="00013584">
        <w:tc>
          <w:tcPr>
            <w:tcW w:w="1696" w:type="dxa"/>
          </w:tcPr>
          <w:p w14:paraId="20076EA7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582CB935" w14:textId="77777777" w:rsidR="00651B01" w:rsidRDefault="00651B01" w:rsidP="00013584">
            <w:pPr>
              <w:rPr>
                <w:lang w:val="en-US"/>
              </w:rPr>
            </w:pPr>
            <w:r>
              <w:rPr>
                <w:lang w:val="en-US"/>
              </w:rPr>
              <w:t>Connect programming cable</w:t>
            </w:r>
          </w:p>
          <w:p w14:paraId="46CA1D77" w14:textId="77777777" w:rsidR="00651B01" w:rsidRPr="00E91024" w:rsidRDefault="00651B01" w:rsidP="00013584">
            <w:pPr>
              <w:rPr>
                <w:lang w:val="en-US"/>
              </w:rPr>
            </w:pPr>
            <w:r w:rsidRPr="00E91024">
              <w:rPr>
                <w:lang w:val="en-US"/>
              </w:rPr>
              <w:t>Program device</w:t>
            </w:r>
          </w:p>
        </w:tc>
      </w:tr>
      <w:tr w:rsidR="00651B01" w:rsidRPr="005605F4" w14:paraId="2691D2F1" w14:textId="77777777" w:rsidTr="00013584">
        <w:tc>
          <w:tcPr>
            <w:tcW w:w="1696" w:type="dxa"/>
          </w:tcPr>
          <w:p w14:paraId="723A7CDB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48D4CB8E" w14:textId="77777777" w:rsidR="00651B01" w:rsidRPr="005605F4" w:rsidRDefault="00651B01" w:rsidP="00013584">
            <w:pPr>
              <w:rPr>
                <w:lang w:val="en-US"/>
              </w:rPr>
            </w:pPr>
            <w:r>
              <w:rPr>
                <w:lang w:val="en-US"/>
              </w:rPr>
              <w:t>OK</w:t>
            </w:r>
          </w:p>
        </w:tc>
      </w:tr>
      <w:tr w:rsidR="00651B01" w:rsidRPr="005605F4" w14:paraId="528A613B" w14:textId="77777777" w:rsidTr="00013584">
        <w:tc>
          <w:tcPr>
            <w:tcW w:w="1696" w:type="dxa"/>
          </w:tcPr>
          <w:p w14:paraId="43561E8C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59DEC723" w14:textId="667C147C" w:rsidR="00651B01" w:rsidRPr="005605F4" w:rsidRDefault="00EC4939" w:rsidP="00013584">
            <w:pPr>
              <w:rPr>
                <w:lang w:val="en-US"/>
              </w:rPr>
            </w:pPr>
            <w:r>
              <w:rPr>
                <w:lang w:val="en-US"/>
              </w:rPr>
              <w:t>OK</w:t>
            </w:r>
          </w:p>
        </w:tc>
      </w:tr>
    </w:tbl>
    <w:p w14:paraId="21C0F445" w14:textId="77777777" w:rsidR="00651B01" w:rsidRDefault="00651B01" w:rsidP="00651B01">
      <w:pPr>
        <w:rPr>
          <w:i/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651B01" w:rsidRPr="005605F4" w14:paraId="6CA3A330" w14:textId="77777777" w:rsidTr="00013584">
        <w:tc>
          <w:tcPr>
            <w:tcW w:w="1696" w:type="dxa"/>
          </w:tcPr>
          <w:p w14:paraId="0267BAC2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60746716" w14:textId="6C0B1CDD" w:rsidR="00651B01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HT-16</w:t>
            </w:r>
          </w:p>
        </w:tc>
      </w:tr>
      <w:tr w:rsidR="00651B01" w:rsidRPr="005605F4" w14:paraId="0093F59E" w14:textId="77777777" w:rsidTr="00013584">
        <w:tc>
          <w:tcPr>
            <w:tcW w:w="1696" w:type="dxa"/>
          </w:tcPr>
          <w:p w14:paraId="5CB8645E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28EF54C6" w14:textId="77777777" w:rsidR="00651B01" w:rsidRPr="00245A1A" w:rsidRDefault="00651B01" w:rsidP="00013584">
            <w:pPr>
              <w:rPr>
                <w:lang w:val="en-US"/>
              </w:rPr>
            </w:pPr>
            <w:r>
              <w:t>Check debug UART</w:t>
            </w:r>
          </w:p>
        </w:tc>
      </w:tr>
      <w:tr w:rsidR="00651B01" w:rsidRPr="001829EA" w14:paraId="52E2195E" w14:textId="77777777" w:rsidTr="00013584">
        <w:tc>
          <w:tcPr>
            <w:tcW w:w="1696" w:type="dxa"/>
          </w:tcPr>
          <w:p w14:paraId="47425F07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584464F6" w14:textId="77777777" w:rsidR="00651B01" w:rsidRPr="005B555D" w:rsidRDefault="00651B01" w:rsidP="00013584">
            <w:pPr>
              <w:rPr>
                <w:lang w:val="en-US"/>
              </w:rPr>
            </w:pPr>
            <w:r w:rsidRPr="005B555D">
              <w:rPr>
                <w:lang w:val="en-US"/>
              </w:rPr>
              <w:t xml:space="preserve">should be </w:t>
            </w:r>
            <w:r>
              <w:rPr>
                <w:lang w:val="en-US"/>
              </w:rPr>
              <w:t>printing UART characters on PC terminal</w:t>
            </w:r>
          </w:p>
        </w:tc>
      </w:tr>
      <w:tr w:rsidR="00651B01" w:rsidRPr="001829EA" w14:paraId="355F11F6" w14:textId="77777777" w:rsidTr="00013584">
        <w:tc>
          <w:tcPr>
            <w:tcW w:w="1696" w:type="dxa"/>
          </w:tcPr>
          <w:p w14:paraId="46F4097C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1B1CA7D3" w14:textId="31CF6AB7" w:rsidR="00651B01" w:rsidRPr="00245A1A" w:rsidRDefault="00EC4939" w:rsidP="00013584">
            <w:pPr>
              <w:rPr>
                <w:lang w:val="en-US"/>
              </w:rPr>
            </w:pPr>
            <w:r>
              <w:rPr>
                <w:lang w:val="en-US"/>
              </w:rPr>
              <w:t>Printing and Receiving UART characters through PC terminal</w:t>
            </w:r>
          </w:p>
        </w:tc>
      </w:tr>
    </w:tbl>
    <w:p w14:paraId="1B40C8B6" w14:textId="77777777" w:rsidR="00651B01" w:rsidRDefault="00651B01" w:rsidP="00651B01">
      <w:pPr>
        <w:rPr>
          <w:i/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651B01" w:rsidRPr="005605F4" w14:paraId="6A031E38" w14:textId="77777777" w:rsidTr="00013584">
        <w:tc>
          <w:tcPr>
            <w:tcW w:w="1696" w:type="dxa"/>
          </w:tcPr>
          <w:p w14:paraId="1F60A664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59DC0D9D" w14:textId="3B7DBFFD" w:rsidR="00651B01" w:rsidRPr="005605F4" w:rsidRDefault="00651B01" w:rsidP="00013584">
            <w:pPr>
              <w:rPr>
                <w:lang w:val="en-US"/>
              </w:rPr>
            </w:pPr>
            <w:r>
              <w:rPr>
                <w:lang w:val="en-US"/>
              </w:rPr>
              <w:t>HT-</w:t>
            </w:r>
            <w:r w:rsidR="0086133B">
              <w:rPr>
                <w:lang w:val="en-US"/>
              </w:rPr>
              <w:t>17</w:t>
            </w:r>
          </w:p>
        </w:tc>
      </w:tr>
      <w:tr w:rsidR="00651B01" w:rsidRPr="005605F4" w14:paraId="18B659FA" w14:textId="77777777" w:rsidTr="00013584">
        <w:tc>
          <w:tcPr>
            <w:tcW w:w="1696" w:type="dxa"/>
          </w:tcPr>
          <w:p w14:paraId="14AB308D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06723B69" w14:textId="77777777" w:rsidR="00651B01" w:rsidRDefault="00651B01" w:rsidP="00013584">
            <w:r>
              <w:t>Check versioning</w:t>
            </w:r>
          </w:p>
          <w:p w14:paraId="675DE8BC" w14:textId="2C741A75" w:rsidR="00651B01" w:rsidRPr="00C01361" w:rsidRDefault="00651B01" w:rsidP="0014647F">
            <w:pPr>
              <w:pStyle w:val="ListParagraph"/>
              <w:numPr>
                <w:ilvl w:val="0"/>
                <w:numId w:val="5"/>
              </w:numPr>
            </w:pPr>
            <w:r>
              <w:t>Read VER0-VER3</w:t>
            </w:r>
          </w:p>
        </w:tc>
      </w:tr>
      <w:tr w:rsidR="00651B01" w:rsidRPr="005605F4" w14:paraId="52BA9A52" w14:textId="77777777" w:rsidTr="00013584">
        <w:tc>
          <w:tcPr>
            <w:tcW w:w="1696" w:type="dxa"/>
          </w:tcPr>
          <w:p w14:paraId="26A691F4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5F3A1814" w14:textId="77777777" w:rsidR="00651B01" w:rsidRPr="005B555D" w:rsidRDefault="00651B01" w:rsidP="00013584">
            <w:pPr>
              <w:rPr>
                <w:lang w:val="en-US"/>
              </w:rPr>
            </w:pPr>
            <w:r>
              <w:rPr>
                <w:lang w:val="en-US"/>
              </w:rPr>
              <w:t>Should read 1,0,0,0</w:t>
            </w:r>
          </w:p>
        </w:tc>
      </w:tr>
      <w:tr w:rsidR="00651B01" w:rsidRPr="005605F4" w14:paraId="281AB212" w14:textId="77777777" w:rsidTr="00013584">
        <w:tc>
          <w:tcPr>
            <w:tcW w:w="1696" w:type="dxa"/>
          </w:tcPr>
          <w:p w14:paraId="5BBF1A92" w14:textId="77777777" w:rsidR="00651B01" w:rsidRPr="005605F4" w:rsidRDefault="00651B0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4D6B4AA0" w14:textId="33E0A31B" w:rsidR="00651B01" w:rsidRDefault="00EC4939" w:rsidP="00013584">
            <w:pPr>
              <w:rPr>
                <w:lang w:val="en-US"/>
              </w:rPr>
            </w:pPr>
            <w:r>
              <w:rPr>
                <w:lang w:val="en-US"/>
              </w:rPr>
              <w:t>VER0 – VER3 = 1,0,0,0</w:t>
            </w:r>
          </w:p>
        </w:tc>
      </w:tr>
    </w:tbl>
    <w:p w14:paraId="232E1D21" w14:textId="77777777" w:rsidR="00651B01" w:rsidRDefault="00651B01" w:rsidP="00651B01">
      <w:pPr>
        <w:rPr>
          <w:i/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651B01" w:rsidRPr="005605F4" w14:paraId="270D7F2A" w14:textId="77777777" w:rsidTr="00013584">
        <w:tc>
          <w:tcPr>
            <w:tcW w:w="1696" w:type="dxa"/>
          </w:tcPr>
          <w:p w14:paraId="3B20447E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5FF076E1" w14:textId="116D1AD9" w:rsidR="00651B01" w:rsidRPr="005605F4" w:rsidRDefault="00651B01" w:rsidP="00013584">
            <w:pPr>
              <w:rPr>
                <w:lang w:val="en-US"/>
              </w:rPr>
            </w:pPr>
            <w:r>
              <w:rPr>
                <w:lang w:val="en-US"/>
              </w:rPr>
              <w:t>HT-</w:t>
            </w:r>
            <w:r w:rsidR="0086133B">
              <w:rPr>
                <w:lang w:val="en-US"/>
              </w:rPr>
              <w:t>18</w:t>
            </w:r>
          </w:p>
        </w:tc>
      </w:tr>
      <w:tr w:rsidR="00651B01" w:rsidRPr="001829EA" w14:paraId="4F8B4DD3" w14:textId="77777777" w:rsidTr="00013584">
        <w:tc>
          <w:tcPr>
            <w:tcW w:w="1696" w:type="dxa"/>
          </w:tcPr>
          <w:p w14:paraId="4BD4378A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27637556" w14:textId="77777777" w:rsidR="00651B01" w:rsidRDefault="00651B01" w:rsidP="00013584">
            <w:r>
              <w:t>Check CAN</w:t>
            </w:r>
          </w:p>
          <w:p w14:paraId="6B04F646" w14:textId="77777777" w:rsidR="00001576" w:rsidRPr="004A1FB9" w:rsidRDefault="00001576" w:rsidP="00001576">
            <w:pPr>
              <w:pStyle w:val="ListParagraph"/>
              <w:numPr>
                <w:ilvl w:val="0"/>
                <w:numId w:val="6"/>
              </w:numPr>
              <w:rPr>
                <w:lang w:val="en-US"/>
              </w:rPr>
            </w:pPr>
            <w:r>
              <w:rPr>
                <w:lang w:val="en-IN"/>
              </w:rPr>
              <w:t>Transmit message at 500 KHz bit rate</w:t>
            </w:r>
          </w:p>
          <w:p w14:paraId="3868D15E" w14:textId="505E2289" w:rsidR="00001576" w:rsidRDefault="00001576" w:rsidP="00001576">
            <w:pPr>
              <w:pStyle w:val="ListParagraph"/>
              <w:numPr>
                <w:ilvl w:val="0"/>
                <w:numId w:val="6"/>
              </w:numPr>
              <w:rPr>
                <w:lang w:val="en-US"/>
              </w:rPr>
            </w:pPr>
            <w:r>
              <w:rPr>
                <w:lang w:val="en-US"/>
              </w:rPr>
              <w:t>Receive message at Control and Drive Microcontroller</w:t>
            </w:r>
          </w:p>
          <w:p w14:paraId="2834D965" w14:textId="6707F4D9" w:rsidR="00001576" w:rsidRDefault="00001576" w:rsidP="00001576">
            <w:pPr>
              <w:pStyle w:val="ListParagraph"/>
              <w:numPr>
                <w:ilvl w:val="0"/>
                <w:numId w:val="6"/>
              </w:numPr>
              <w:rPr>
                <w:lang w:val="en-US"/>
              </w:rPr>
            </w:pPr>
            <w:r>
              <w:rPr>
                <w:lang w:val="en-US"/>
              </w:rPr>
              <w:t>Transmit message from Control and Drive Microcontroller</w:t>
            </w:r>
          </w:p>
          <w:p w14:paraId="206B4D90" w14:textId="7ED9EFAB" w:rsidR="00651B01" w:rsidRPr="00C01361" w:rsidRDefault="00001576" w:rsidP="00001576">
            <w:pPr>
              <w:pStyle w:val="ListParagraph"/>
              <w:numPr>
                <w:ilvl w:val="0"/>
                <w:numId w:val="6"/>
              </w:numPr>
              <w:rPr>
                <w:lang w:val="en-US"/>
              </w:rPr>
            </w:pPr>
            <w:r>
              <w:rPr>
                <w:lang w:val="en-US"/>
              </w:rPr>
              <w:t>Receive message at Measurement Microcontroller</w:t>
            </w:r>
          </w:p>
        </w:tc>
      </w:tr>
      <w:tr w:rsidR="00651B01" w:rsidRPr="001829EA" w14:paraId="4ADFD2D4" w14:textId="77777777" w:rsidTr="00013584">
        <w:tc>
          <w:tcPr>
            <w:tcW w:w="1696" w:type="dxa"/>
          </w:tcPr>
          <w:p w14:paraId="2E35808E" w14:textId="77777777" w:rsidR="00651B01" w:rsidRPr="005605F4" w:rsidRDefault="00651B01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55918673" w14:textId="77777777" w:rsidR="00651B01" w:rsidRPr="005B555D" w:rsidRDefault="00651B01" w:rsidP="00013584">
            <w:pPr>
              <w:rPr>
                <w:lang w:val="en-US"/>
              </w:rPr>
            </w:pPr>
            <w:r>
              <w:rPr>
                <w:lang w:val="en-US"/>
              </w:rPr>
              <w:t>Transmitted and received message should be equal</w:t>
            </w:r>
          </w:p>
        </w:tc>
      </w:tr>
      <w:tr w:rsidR="00651B01" w:rsidRPr="004D62C5" w14:paraId="5E1D16D9" w14:textId="77777777" w:rsidTr="00013584">
        <w:tc>
          <w:tcPr>
            <w:tcW w:w="1696" w:type="dxa"/>
          </w:tcPr>
          <w:p w14:paraId="07A7DBD2" w14:textId="77777777" w:rsidR="00651B01" w:rsidRPr="005605F4" w:rsidRDefault="00651B0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4DA8C1BC" w14:textId="0F1381ED" w:rsidR="00651B01" w:rsidRDefault="008009BB" w:rsidP="00013584">
            <w:pPr>
              <w:rPr>
                <w:lang w:val="en-US"/>
              </w:rPr>
            </w:pPr>
            <w:r>
              <w:rPr>
                <w:lang w:val="en-US"/>
              </w:rPr>
              <w:t>Transmit and Receive messages are equal</w:t>
            </w:r>
          </w:p>
        </w:tc>
      </w:tr>
    </w:tbl>
    <w:p w14:paraId="7A24D539" w14:textId="77777777" w:rsidR="00651B01" w:rsidRDefault="00651B01" w:rsidP="009B355A">
      <w:pPr>
        <w:rPr>
          <w:i/>
          <w:lang w:val="en-US"/>
        </w:rPr>
      </w:pPr>
    </w:p>
    <w:p w14:paraId="320ED19F" w14:textId="4D3116E8" w:rsidR="004428C3" w:rsidRDefault="004428C3" w:rsidP="004428C3">
      <w:pPr>
        <w:pStyle w:val="Heading1"/>
        <w:rPr>
          <w:lang w:val="en-US"/>
        </w:rPr>
      </w:pPr>
      <w:r>
        <w:rPr>
          <w:lang w:val="en-US"/>
        </w:rPr>
        <w:t>Drive Microcontroller</w:t>
      </w:r>
    </w:p>
    <w:p w14:paraId="7D8C9EB8" w14:textId="77777777" w:rsidR="004428C3" w:rsidRDefault="004428C3" w:rsidP="004428C3">
      <w:pPr>
        <w:rPr>
          <w:i/>
          <w:lang w:val="en-US"/>
        </w:rPr>
      </w:pPr>
      <w:r w:rsidRPr="005605F4">
        <w:rPr>
          <w:i/>
          <w:lang w:val="en-US"/>
        </w:rPr>
        <w:t>Prer</w:t>
      </w:r>
      <w:r>
        <w:rPr>
          <w:i/>
          <w:lang w:val="en-US"/>
        </w:rPr>
        <w:t>equisites: +3V3-MCU Power Supply is active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4428C3" w:rsidRPr="005605F4" w14:paraId="7D0AABA1" w14:textId="77777777" w:rsidTr="00013584">
        <w:tc>
          <w:tcPr>
            <w:tcW w:w="1696" w:type="dxa"/>
          </w:tcPr>
          <w:p w14:paraId="16B1F082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436461D9" w14:textId="51FC2702" w:rsidR="004428C3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HT-19</w:t>
            </w:r>
          </w:p>
        </w:tc>
      </w:tr>
      <w:tr w:rsidR="004428C3" w:rsidRPr="004D62C5" w14:paraId="5839359B" w14:textId="77777777" w:rsidTr="00013584">
        <w:tc>
          <w:tcPr>
            <w:tcW w:w="1696" w:type="dxa"/>
          </w:tcPr>
          <w:p w14:paraId="1D672B9D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1A00DDB6" w14:textId="77777777" w:rsidR="004428C3" w:rsidRDefault="004428C3" w:rsidP="00013584">
            <w:pPr>
              <w:rPr>
                <w:lang w:val="en-US"/>
              </w:rPr>
            </w:pPr>
            <w:r>
              <w:rPr>
                <w:lang w:val="en-US"/>
              </w:rPr>
              <w:t>Connect programming cable</w:t>
            </w:r>
          </w:p>
          <w:p w14:paraId="2E464105" w14:textId="77777777" w:rsidR="004428C3" w:rsidRPr="00E91024" w:rsidRDefault="004428C3" w:rsidP="00013584">
            <w:pPr>
              <w:rPr>
                <w:lang w:val="en-US"/>
              </w:rPr>
            </w:pPr>
            <w:r w:rsidRPr="00E91024">
              <w:rPr>
                <w:lang w:val="en-US"/>
              </w:rPr>
              <w:t>Program device</w:t>
            </w:r>
          </w:p>
        </w:tc>
      </w:tr>
      <w:tr w:rsidR="004428C3" w:rsidRPr="005605F4" w14:paraId="004A2A0C" w14:textId="77777777" w:rsidTr="00013584">
        <w:tc>
          <w:tcPr>
            <w:tcW w:w="1696" w:type="dxa"/>
          </w:tcPr>
          <w:p w14:paraId="25CA5E84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5F98B44F" w14:textId="77777777" w:rsidR="004428C3" w:rsidRPr="005605F4" w:rsidRDefault="004428C3" w:rsidP="00013584">
            <w:pPr>
              <w:rPr>
                <w:lang w:val="en-US"/>
              </w:rPr>
            </w:pPr>
            <w:r>
              <w:rPr>
                <w:lang w:val="en-US"/>
              </w:rPr>
              <w:t>OK</w:t>
            </w:r>
          </w:p>
        </w:tc>
      </w:tr>
      <w:tr w:rsidR="004428C3" w:rsidRPr="005605F4" w14:paraId="4FF76AE0" w14:textId="77777777" w:rsidTr="00013584">
        <w:tc>
          <w:tcPr>
            <w:tcW w:w="1696" w:type="dxa"/>
          </w:tcPr>
          <w:p w14:paraId="383BBEB0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670F45D8" w14:textId="4BDE014C" w:rsidR="004428C3" w:rsidRPr="005605F4" w:rsidRDefault="00EC4939" w:rsidP="00013584">
            <w:pPr>
              <w:rPr>
                <w:lang w:val="en-US"/>
              </w:rPr>
            </w:pPr>
            <w:r>
              <w:rPr>
                <w:lang w:val="en-US"/>
              </w:rPr>
              <w:t>OK</w:t>
            </w:r>
          </w:p>
        </w:tc>
      </w:tr>
    </w:tbl>
    <w:p w14:paraId="61CBF36E" w14:textId="77777777" w:rsidR="004428C3" w:rsidRDefault="004428C3" w:rsidP="004428C3">
      <w:pPr>
        <w:rPr>
          <w:i/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4428C3" w:rsidRPr="005605F4" w14:paraId="3A8ED681" w14:textId="77777777" w:rsidTr="00013584">
        <w:tc>
          <w:tcPr>
            <w:tcW w:w="1696" w:type="dxa"/>
          </w:tcPr>
          <w:p w14:paraId="6846BDEB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7CF0BCFB" w14:textId="04726C6B" w:rsidR="004428C3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HT-20</w:t>
            </w:r>
          </w:p>
        </w:tc>
      </w:tr>
      <w:tr w:rsidR="004428C3" w:rsidRPr="005605F4" w14:paraId="510D9954" w14:textId="77777777" w:rsidTr="00013584">
        <w:tc>
          <w:tcPr>
            <w:tcW w:w="1696" w:type="dxa"/>
          </w:tcPr>
          <w:p w14:paraId="14C7ED4E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54E78607" w14:textId="77777777" w:rsidR="004428C3" w:rsidRPr="00245A1A" w:rsidRDefault="004428C3" w:rsidP="00013584">
            <w:pPr>
              <w:rPr>
                <w:lang w:val="en-US"/>
              </w:rPr>
            </w:pPr>
            <w:r>
              <w:t>Check debug UART</w:t>
            </w:r>
          </w:p>
        </w:tc>
      </w:tr>
      <w:tr w:rsidR="004428C3" w:rsidRPr="004D62C5" w14:paraId="45D05EE6" w14:textId="77777777" w:rsidTr="00013584">
        <w:tc>
          <w:tcPr>
            <w:tcW w:w="1696" w:type="dxa"/>
          </w:tcPr>
          <w:p w14:paraId="11BFFCBE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0D4FB49B" w14:textId="77777777" w:rsidR="004428C3" w:rsidRPr="005B555D" w:rsidRDefault="004428C3" w:rsidP="00013584">
            <w:pPr>
              <w:rPr>
                <w:lang w:val="en-US"/>
              </w:rPr>
            </w:pPr>
            <w:r w:rsidRPr="005B555D">
              <w:rPr>
                <w:lang w:val="en-US"/>
              </w:rPr>
              <w:t xml:space="preserve">should be </w:t>
            </w:r>
            <w:r>
              <w:rPr>
                <w:lang w:val="en-US"/>
              </w:rPr>
              <w:t>printing UART characters on PC terminal</w:t>
            </w:r>
          </w:p>
        </w:tc>
      </w:tr>
      <w:tr w:rsidR="004428C3" w:rsidRPr="004D62C5" w14:paraId="08F9B004" w14:textId="77777777" w:rsidTr="00013584">
        <w:tc>
          <w:tcPr>
            <w:tcW w:w="1696" w:type="dxa"/>
          </w:tcPr>
          <w:p w14:paraId="65D5670F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46DF8B8E" w14:textId="1C0CFDD6" w:rsidR="004428C3" w:rsidRPr="00245A1A" w:rsidRDefault="00EC4939" w:rsidP="00013584">
            <w:pPr>
              <w:rPr>
                <w:lang w:val="en-US"/>
              </w:rPr>
            </w:pPr>
            <w:r>
              <w:rPr>
                <w:lang w:val="en-US"/>
              </w:rPr>
              <w:t>Printing and Receiving UART characters through PC terminal</w:t>
            </w:r>
          </w:p>
        </w:tc>
      </w:tr>
    </w:tbl>
    <w:p w14:paraId="6DE22C5E" w14:textId="77777777" w:rsidR="004428C3" w:rsidRDefault="004428C3" w:rsidP="004428C3">
      <w:pPr>
        <w:rPr>
          <w:i/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4428C3" w:rsidRPr="005605F4" w14:paraId="427DFF4F" w14:textId="77777777" w:rsidTr="00013584">
        <w:tc>
          <w:tcPr>
            <w:tcW w:w="1696" w:type="dxa"/>
          </w:tcPr>
          <w:p w14:paraId="18CD04B7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0C3AAFFC" w14:textId="456F6FB5" w:rsidR="004428C3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HT-21</w:t>
            </w:r>
          </w:p>
        </w:tc>
      </w:tr>
      <w:tr w:rsidR="004428C3" w:rsidRPr="005605F4" w14:paraId="3F305992" w14:textId="77777777" w:rsidTr="00013584">
        <w:tc>
          <w:tcPr>
            <w:tcW w:w="1696" w:type="dxa"/>
          </w:tcPr>
          <w:p w14:paraId="76B84C58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1755B339" w14:textId="77777777" w:rsidR="004428C3" w:rsidRDefault="004428C3" w:rsidP="00013584">
            <w:r>
              <w:t>Check versioning</w:t>
            </w:r>
          </w:p>
          <w:p w14:paraId="4DC950DF" w14:textId="698B795F" w:rsidR="004428C3" w:rsidRPr="00C01361" w:rsidRDefault="004428C3" w:rsidP="0014647F">
            <w:pPr>
              <w:pStyle w:val="ListParagraph"/>
              <w:numPr>
                <w:ilvl w:val="0"/>
                <w:numId w:val="7"/>
              </w:numPr>
            </w:pPr>
            <w:r>
              <w:t>Read VER0-VER3</w:t>
            </w:r>
          </w:p>
        </w:tc>
      </w:tr>
      <w:tr w:rsidR="004428C3" w:rsidRPr="005605F4" w14:paraId="4BDEF0A2" w14:textId="77777777" w:rsidTr="00013584">
        <w:tc>
          <w:tcPr>
            <w:tcW w:w="1696" w:type="dxa"/>
          </w:tcPr>
          <w:p w14:paraId="3CE918B8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55662D26" w14:textId="77777777" w:rsidR="004428C3" w:rsidRPr="005B555D" w:rsidRDefault="004428C3" w:rsidP="00013584">
            <w:pPr>
              <w:rPr>
                <w:lang w:val="en-US"/>
              </w:rPr>
            </w:pPr>
            <w:r>
              <w:rPr>
                <w:lang w:val="en-US"/>
              </w:rPr>
              <w:t>Should read 1,0,0,0</w:t>
            </w:r>
          </w:p>
        </w:tc>
      </w:tr>
      <w:tr w:rsidR="004428C3" w:rsidRPr="005605F4" w14:paraId="33D9BB44" w14:textId="77777777" w:rsidTr="00013584">
        <w:tc>
          <w:tcPr>
            <w:tcW w:w="1696" w:type="dxa"/>
          </w:tcPr>
          <w:p w14:paraId="42C24AEC" w14:textId="77777777" w:rsidR="004428C3" w:rsidRPr="005605F4" w:rsidRDefault="004428C3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32C111EF" w14:textId="4E6F9E81" w:rsidR="004428C3" w:rsidRDefault="00EC4939" w:rsidP="00013584">
            <w:pPr>
              <w:rPr>
                <w:lang w:val="en-US"/>
              </w:rPr>
            </w:pPr>
            <w:r>
              <w:rPr>
                <w:lang w:val="en-US"/>
              </w:rPr>
              <w:t>VER0 – VER3 = 1,0,0,0</w:t>
            </w:r>
          </w:p>
        </w:tc>
      </w:tr>
    </w:tbl>
    <w:p w14:paraId="42F1F772" w14:textId="77777777" w:rsidR="004428C3" w:rsidRDefault="004428C3" w:rsidP="004428C3">
      <w:pPr>
        <w:rPr>
          <w:i/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4428C3" w:rsidRPr="005605F4" w14:paraId="0513EDA4" w14:textId="77777777" w:rsidTr="00013584">
        <w:tc>
          <w:tcPr>
            <w:tcW w:w="1696" w:type="dxa"/>
          </w:tcPr>
          <w:p w14:paraId="57AE9ECA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610E8512" w14:textId="04AB16E4" w:rsidR="004428C3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HT-22</w:t>
            </w:r>
          </w:p>
        </w:tc>
      </w:tr>
      <w:tr w:rsidR="004428C3" w:rsidRPr="004D62C5" w14:paraId="729E583C" w14:textId="77777777" w:rsidTr="00013584">
        <w:tc>
          <w:tcPr>
            <w:tcW w:w="1696" w:type="dxa"/>
          </w:tcPr>
          <w:p w14:paraId="689067D8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06ECBD50" w14:textId="77777777" w:rsidR="004428C3" w:rsidRDefault="004428C3" w:rsidP="00013584">
            <w:r>
              <w:t>Check CAN</w:t>
            </w:r>
          </w:p>
          <w:p w14:paraId="68581FFC" w14:textId="77777777" w:rsidR="00001576" w:rsidRPr="004A1FB9" w:rsidRDefault="00001576" w:rsidP="00001576">
            <w:pPr>
              <w:pStyle w:val="ListParagraph"/>
              <w:numPr>
                <w:ilvl w:val="0"/>
                <w:numId w:val="8"/>
              </w:numPr>
              <w:rPr>
                <w:lang w:val="en-US"/>
              </w:rPr>
            </w:pPr>
            <w:r>
              <w:rPr>
                <w:lang w:val="en-IN"/>
              </w:rPr>
              <w:t>Transmit message at 500 KHz bit rate</w:t>
            </w:r>
          </w:p>
          <w:p w14:paraId="17D00315" w14:textId="46D0B02D" w:rsidR="00001576" w:rsidRDefault="00001576" w:rsidP="00001576">
            <w:pPr>
              <w:pStyle w:val="ListParagraph"/>
              <w:numPr>
                <w:ilvl w:val="0"/>
                <w:numId w:val="8"/>
              </w:numPr>
              <w:rPr>
                <w:lang w:val="en-US"/>
              </w:rPr>
            </w:pPr>
            <w:r>
              <w:rPr>
                <w:lang w:val="en-US"/>
              </w:rPr>
              <w:t>Receive message at Control and Measurement Microcontroller</w:t>
            </w:r>
          </w:p>
          <w:p w14:paraId="2212EBC3" w14:textId="6C6380E7" w:rsidR="00001576" w:rsidRDefault="00001576" w:rsidP="00001576">
            <w:pPr>
              <w:pStyle w:val="ListParagraph"/>
              <w:numPr>
                <w:ilvl w:val="0"/>
                <w:numId w:val="8"/>
              </w:numPr>
              <w:rPr>
                <w:lang w:val="en-US"/>
              </w:rPr>
            </w:pPr>
            <w:r>
              <w:rPr>
                <w:lang w:val="en-US"/>
              </w:rPr>
              <w:t>Transmit message from Control and Measurement Microcontroller</w:t>
            </w:r>
          </w:p>
          <w:p w14:paraId="1EEFDA81" w14:textId="16B41E5C" w:rsidR="004428C3" w:rsidRPr="004428C3" w:rsidRDefault="00001576" w:rsidP="00001576">
            <w:pPr>
              <w:pStyle w:val="ListParagraph"/>
              <w:numPr>
                <w:ilvl w:val="0"/>
                <w:numId w:val="8"/>
              </w:numPr>
              <w:rPr>
                <w:lang w:val="en-US"/>
              </w:rPr>
            </w:pPr>
            <w:r>
              <w:rPr>
                <w:lang w:val="en-US"/>
              </w:rPr>
              <w:t>Receive message at Drive Microcontroller</w:t>
            </w:r>
          </w:p>
        </w:tc>
      </w:tr>
      <w:tr w:rsidR="004428C3" w:rsidRPr="004D62C5" w14:paraId="7E813812" w14:textId="77777777" w:rsidTr="00013584">
        <w:tc>
          <w:tcPr>
            <w:tcW w:w="1696" w:type="dxa"/>
          </w:tcPr>
          <w:p w14:paraId="3FABD9AD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3ECAA0A2" w14:textId="77777777" w:rsidR="004428C3" w:rsidRPr="005B555D" w:rsidRDefault="004428C3" w:rsidP="00013584">
            <w:pPr>
              <w:rPr>
                <w:lang w:val="en-US"/>
              </w:rPr>
            </w:pPr>
            <w:r>
              <w:rPr>
                <w:lang w:val="en-US"/>
              </w:rPr>
              <w:t>Transmitted and received message should be equal</w:t>
            </w:r>
          </w:p>
        </w:tc>
      </w:tr>
      <w:tr w:rsidR="004428C3" w:rsidRPr="004D62C5" w14:paraId="6BDB9F9B" w14:textId="77777777" w:rsidTr="00013584">
        <w:tc>
          <w:tcPr>
            <w:tcW w:w="1696" w:type="dxa"/>
          </w:tcPr>
          <w:p w14:paraId="3E5106D8" w14:textId="77777777" w:rsidR="004428C3" w:rsidRPr="005605F4" w:rsidRDefault="004428C3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4580737F" w14:textId="7A6C07E8" w:rsidR="004428C3" w:rsidRDefault="008009BB" w:rsidP="00013584">
            <w:pPr>
              <w:rPr>
                <w:lang w:val="en-US"/>
              </w:rPr>
            </w:pPr>
            <w:r>
              <w:rPr>
                <w:lang w:val="en-US"/>
              </w:rPr>
              <w:t>Transmit and Receive messages are equal</w:t>
            </w:r>
          </w:p>
        </w:tc>
      </w:tr>
    </w:tbl>
    <w:p w14:paraId="44FA9D44" w14:textId="77777777" w:rsidR="004428C3" w:rsidRDefault="004428C3" w:rsidP="009B355A">
      <w:pPr>
        <w:rPr>
          <w:i/>
          <w:lang w:val="en-US"/>
        </w:rPr>
      </w:pPr>
    </w:p>
    <w:p w14:paraId="1CA8DD8B" w14:textId="5563A3E4" w:rsidR="004428C3" w:rsidRDefault="004428C3" w:rsidP="004428C3">
      <w:pPr>
        <w:pStyle w:val="Heading1"/>
        <w:rPr>
          <w:lang w:val="en-US"/>
        </w:rPr>
      </w:pPr>
      <w:r>
        <w:rPr>
          <w:lang w:val="en-US"/>
        </w:rPr>
        <w:lastRenderedPageBreak/>
        <w:t xml:space="preserve"> </w:t>
      </w:r>
      <w:r w:rsidR="00C11E43">
        <w:rPr>
          <w:lang w:val="en-US"/>
        </w:rPr>
        <w:t>Single Switch Section-1</w:t>
      </w:r>
    </w:p>
    <w:p w14:paraId="555F9150" w14:textId="35D1E907" w:rsidR="004428C3" w:rsidRDefault="004428C3" w:rsidP="004428C3">
      <w:pPr>
        <w:rPr>
          <w:lang w:val="en-US"/>
        </w:rPr>
      </w:pPr>
      <w:r w:rsidRPr="005605F4">
        <w:rPr>
          <w:i/>
          <w:lang w:val="en-US"/>
        </w:rPr>
        <w:t>Prer</w:t>
      </w:r>
      <w:r>
        <w:rPr>
          <w:i/>
          <w:lang w:val="en-US"/>
        </w:rPr>
        <w:t>equisites:</w:t>
      </w:r>
      <w:r w:rsidR="00C11E43">
        <w:rPr>
          <w:i/>
          <w:lang w:val="en-US"/>
        </w:rPr>
        <w:t xml:space="preserve"> All power supplies are active, </w:t>
      </w:r>
      <w:r w:rsidR="008942F5">
        <w:rPr>
          <w:i/>
          <w:lang w:val="en-US"/>
        </w:rPr>
        <w:t>Battery Board or suitable supply is connected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4428C3" w:rsidRPr="005605F4" w14:paraId="5685EE9C" w14:textId="77777777" w:rsidTr="00013584">
        <w:tc>
          <w:tcPr>
            <w:tcW w:w="1696" w:type="dxa"/>
          </w:tcPr>
          <w:p w14:paraId="16966597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22C40F26" w14:textId="5407299C" w:rsidR="004428C3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HT-23</w:t>
            </w:r>
          </w:p>
        </w:tc>
      </w:tr>
      <w:tr w:rsidR="004428C3" w:rsidRPr="004D62C5" w14:paraId="41DC6D50" w14:textId="77777777" w:rsidTr="00013584">
        <w:tc>
          <w:tcPr>
            <w:tcW w:w="1696" w:type="dxa"/>
          </w:tcPr>
          <w:p w14:paraId="6B1FAD49" w14:textId="77777777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3947C8D3" w14:textId="2E6CF573" w:rsidR="004428C3" w:rsidRDefault="004428C3" w:rsidP="00013584">
            <w:r>
              <w:t>Check Switch Section 1</w:t>
            </w:r>
            <w:r w:rsidR="00C11E43">
              <w:t xml:space="preserve"> ON Function</w:t>
            </w:r>
          </w:p>
          <w:p w14:paraId="40F27127" w14:textId="013183ED" w:rsidR="004428C3" w:rsidRDefault="00C11E43" w:rsidP="0014647F">
            <w:pPr>
              <w:pStyle w:val="ListParagraph"/>
              <w:numPr>
                <w:ilvl w:val="0"/>
                <w:numId w:val="9"/>
              </w:numPr>
              <w:rPr>
                <w:lang w:val="en-IN"/>
              </w:rPr>
            </w:pPr>
            <w:r w:rsidRPr="00C11E43">
              <w:rPr>
                <w:lang w:val="en-IN"/>
              </w:rPr>
              <w:t>Ensure PWM input of minimum 2kHz</w:t>
            </w:r>
            <w:r>
              <w:rPr>
                <w:lang w:val="en-IN"/>
              </w:rPr>
              <w:t xml:space="preserve"> with 50% duty cycle</w:t>
            </w:r>
            <w:r w:rsidRPr="00C11E43">
              <w:rPr>
                <w:lang w:val="en-IN"/>
              </w:rPr>
              <w:t xml:space="preserve"> at </w:t>
            </w:r>
            <w:r>
              <w:rPr>
                <w:lang w:val="en-IN"/>
              </w:rPr>
              <w:t>R79 (SECTION1-ON)</w:t>
            </w:r>
          </w:p>
          <w:p w14:paraId="11F01182" w14:textId="639EBED6" w:rsidR="00C11E43" w:rsidRPr="00C11E43" w:rsidRDefault="00C11E43" w:rsidP="0014647F">
            <w:pPr>
              <w:pStyle w:val="ListParagraph"/>
              <w:numPr>
                <w:ilvl w:val="0"/>
                <w:numId w:val="9"/>
              </w:numPr>
              <w:rPr>
                <w:lang w:val="en-IN"/>
              </w:rPr>
            </w:pPr>
            <w:r>
              <w:rPr>
                <w:lang w:val="en-IN"/>
              </w:rPr>
              <w:t>Ensure DC voltage at R81 (SECTION1-OFF)</w:t>
            </w:r>
          </w:p>
        </w:tc>
      </w:tr>
      <w:tr w:rsidR="004428C3" w:rsidRPr="004D62C5" w14:paraId="538945C4" w14:textId="77777777" w:rsidTr="00013584">
        <w:tc>
          <w:tcPr>
            <w:tcW w:w="1696" w:type="dxa"/>
          </w:tcPr>
          <w:p w14:paraId="405A5BAC" w14:textId="2FEBBA83" w:rsidR="004428C3" w:rsidRPr="005605F4" w:rsidRDefault="004428C3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657BA581" w14:textId="6B8993BE" w:rsidR="004428C3" w:rsidRPr="005B555D" w:rsidRDefault="00C11E43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R70 should be</w:t>
            </w:r>
            <w:r w:rsidR="005704FD">
              <w:rPr>
                <w:lang w:val="en-US"/>
              </w:rPr>
              <w:t xml:space="preserve"> high</w:t>
            </w:r>
            <w:r w:rsidR="00694EFB">
              <w:rPr>
                <w:lang w:val="en-US"/>
              </w:rPr>
              <w:t xml:space="preserve"> (RDS-LOW-1)</w:t>
            </w:r>
          </w:p>
        </w:tc>
      </w:tr>
      <w:tr w:rsidR="000546D1" w:rsidRPr="004D62C5" w14:paraId="1B536759" w14:textId="77777777" w:rsidTr="00013584">
        <w:tc>
          <w:tcPr>
            <w:tcW w:w="1696" w:type="dxa"/>
          </w:tcPr>
          <w:p w14:paraId="3ED21BD1" w14:textId="176B58D8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1D81E5A3" w14:textId="1CA6B12C" w:rsidR="000546D1" w:rsidRDefault="00F364C1" w:rsidP="00013584">
            <w:pPr>
              <w:rPr>
                <w:lang w:val="en-US"/>
              </w:rPr>
            </w:pPr>
            <w:r>
              <w:rPr>
                <w:lang w:val="en-US"/>
              </w:rPr>
              <w:t>RDS-LOW-1 is logic high</w:t>
            </w:r>
          </w:p>
        </w:tc>
      </w:tr>
    </w:tbl>
    <w:p w14:paraId="6A0EAF91" w14:textId="77777777" w:rsidR="004428C3" w:rsidRDefault="004428C3" w:rsidP="004428C3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694EFB" w:rsidRPr="005605F4" w14:paraId="53C38C8D" w14:textId="77777777" w:rsidTr="00013584">
        <w:tc>
          <w:tcPr>
            <w:tcW w:w="1696" w:type="dxa"/>
          </w:tcPr>
          <w:p w14:paraId="04BBB761" w14:textId="77777777" w:rsidR="00694EFB" w:rsidRPr="005605F4" w:rsidRDefault="00694EFB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3076AC7A" w14:textId="33B82005" w:rsidR="00694EFB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HT-24</w:t>
            </w:r>
          </w:p>
        </w:tc>
      </w:tr>
      <w:tr w:rsidR="00694EFB" w:rsidRPr="004D62C5" w14:paraId="049A11F4" w14:textId="77777777" w:rsidTr="00013584">
        <w:tc>
          <w:tcPr>
            <w:tcW w:w="1696" w:type="dxa"/>
          </w:tcPr>
          <w:p w14:paraId="0FF3DAF6" w14:textId="77777777" w:rsidR="00694EFB" w:rsidRPr="005605F4" w:rsidRDefault="00694EFB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1923CBC3" w14:textId="702E787D" w:rsidR="00694EFB" w:rsidRPr="00694EFB" w:rsidRDefault="00694EFB" w:rsidP="00013584">
            <w:pPr>
              <w:rPr>
                <w:lang w:val="en-IN"/>
              </w:rPr>
            </w:pPr>
            <w:r w:rsidRPr="00694EFB">
              <w:rPr>
                <w:lang w:val="en-IN"/>
              </w:rPr>
              <w:t>Check Switch Section 1 OFF Function</w:t>
            </w:r>
          </w:p>
          <w:p w14:paraId="0D4CBAC1" w14:textId="45E1B8E1" w:rsidR="00694EFB" w:rsidRDefault="00694EFB" w:rsidP="0014647F">
            <w:pPr>
              <w:pStyle w:val="ListParagraph"/>
              <w:numPr>
                <w:ilvl w:val="0"/>
                <w:numId w:val="10"/>
              </w:numPr>
              <w:rPr>
                <w:lang w:val="en-IN"/>
              </w:rPr>
            </w:pPr>
            <w:r w:rsidRPr="00C11E43">
              <w:rPr>
                <w:lang w:val="en-IN"/>
              </w:rPr>
              <w:t>Ensure PWM input of minimum 2kHz</w:t>
            </w:r>
            <w:r>
              <w:rPr>
                <w:lang w:val="en-IN"/>
              </w:rPr>
              <w:t xml:space="preserve"> with 50% duty cycle</w:t>
            </w:r>
            <w:r w:rsidRPr="00C11E43">
              <w:rPr>
                <w:lang w:val="en-IN"/>
              </w:rPr>
              <w:t xml:space="preserve"> at </w:t>
            </w:r>
            <w:r>
              <w:rPr>
                <w:lang w:val="en-IN"/>
              </w:rPr>
              <w:t>R81 (SECTION1-OFF)</w:t>
            </w:r>
          </w:p>
          <w:p w14:paraId="53A53975" w14:textId="2D635E6F" w:rsidR="00694EFB" w:rsidRPr="00C11E43" w:rsidRDefault="00694EFB" w:rsidP="0014647F">
            <w:pPr>
              <w:pStyle w:val="ListParagraph"/>
              <w:numPr>
                <w:ilvl w:val="0"/>
                <w:numId w:val="10"/>
              </w:numPr>
              <w:rPr>
                <w:lang w:val="en-IN"/>
              </w:rPr>
            </w:pPr>
            <w:r>
              <w:rPr>
                <w:lang w:val="en-IN"/>
              </w:rPr>
              <w:t>Ensure DC voltage at R79 (SECTION1-ON)</w:t>
            </w:r>
          </w:p>
        </w:tc>
      </w:tr>
      <w:tr w:rsidR="00694EFB" w:rsidRPr="004D62C5" w14:paraId="3F7DE1B8" w14:textId="77777777" w:rsidTr="00013584">
        <w:tc>
          <w:tcPr>
            <w:tcW w:w="1696" w:type="dxa"/>
          </w:tcPr>
          <w:p w14:paraId="25AF65F4" w14:textId="77777777" w:rsidR="00694EFB" w:rsidRPr="005605F4" w:rsidRDefault="00694EFB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54E710D7" w14:textId="4BA86546" w:rsidR="00694EFB" w:rsidRPr="005B555D" w:rsidRDefault="005704FD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R70 should be low</w:t>
            </w:r>
            <w:r w:rsidR="00694EFB">
              <w:rPr>
                <w:lang w:val="en-US"/>
              </w:rPr>
              <w:t xml:space="preserve"> (RDS-LOW-1)</w:t>
            </w:r>
          </w:p>
        </w:tc>
      </w:tr>
      <w:tr w:rsidR="000546D1" w:rsidRPr="004D62C5" w14:paraId="29CE055E" w14:textId="77777777" w:rsidTr="00013584">
        <w:tc>
          <w:tcPr>
            <w:tcW w:w="1696" w:type="dxa"/>
          </w:tcPr>
          <w:p w14:paraId="3C2DB6B4" w14:textId="5FB0B419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40C6E863" w14:textId="6C3F77E5" w:rsidR="000546D1" w:rsidRDefault="0057251C" w:rsidP="00013584">
            <w:pPr>
              <w:rPr>
                <w:lang w:val="en-US"/>
              </w:rPr>
            </w:pPr>
            <w:r>
              <w:rPr>
                <w:lang w:val="en-US"/>
              </w:rPr>
              <w:t>RDS-LOW-1 is logic low</w:t>
            </w:r>
          </w:p>
        </w:tc>
      </w:tr>
    </w:tbl>
    <w:p w14:paraId="184AB2D8" w14:textId="77777777" w:rsidR="00694EFB" w:rsidRDefault="00694EFB" w:rsidP="004428C3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272580" w:rsidRPr="005605F4" w14:paraId="7BD26BE5" w14:textId="77777777" w:rsidTr="00013584">
        <w:tc>
          <w:tcPr>
            <w:tcW w:w="1696" w:type="dxa"/>
          </w:tcPr>
          <w:p w14:paraId="012547A8" w14:textId="77777777" w:rsidR="00272580" w:rsidRPr="005605F4" w:rsidRDefault="00272580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0E3AAB83" w14:textId="5C2F1408" w:rsidR="00272580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HT-25</w:t>
            </w:r>
          </w:p>
        </w:tc>
      </w:tr>
      <w:tr w:rsidR="00272580" w:rsidRPr="004D62C5" w14:paraId="2BD50363" w14:textId="77777777" w:rsidTr="00013584">
        <w:tc>
          <w:tcPr>
            <w:tcW w:w="1696" w:type="dxa"/>
          </w:tcPr>
          <w:p w14:paraId="52823B72" w14:textId="77777777" w:rsidR="00272580" w:rsidRPr="005605F4" w:rsidRDefault="00272580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692F6166" w14:textId="537A5C20" w:rsidR="00272580" w:rsidRPr="00694EFB" w:rsidRDefault="00272580" w:rsidP="00013584">
            <w:pPr>
              <w:rPr>
                <w:lang w:val="en-IN"/>
              </w:rPr>
            </w:pPr>
            <w:r w:rsidRPr="00694EFB">
              <w:rPr>
                <w:lang w:val="en-IN"/>
              </w:rPr>
              <w:t xml:space="preserve">Check Switch Section 1 </w:t>
            </w:r>
            <w:r>
              <w:rPr>
                <w:lang w:val="en-IN"/>
              </w:rPr>
              <w:t>Battery High</w:t>
            </w:r>
            <w:r w:rsidRPr="00694EFB">
              <w:rPr>
                <w:lang w:val="en-IN"/>
              </w:rPr>
              <w:t xml:space="preserve"> Function</w:t>
            </w:r>
          </w:p>
          <w:p w14:paraId="13A7EA52" w14:textId="1C6B4638" w:rsidR="00272580" w:rsidRPr="00C11E43" w:rsidRDefault="00272580" w:rsidP="0014647F">
            <w:pPr>
              <w:pStyle w:val="ListParagraph"/>
              <w:numPr>
                <w:ilvl w:val="0"/>
                <w:numId w:val="11"/>
              </w:numPr>
              <w:rPr>
                <w:lang w:val="en-IN"/>
              </w:rPr>
            </w:pPr>
            <w:r>
              <w:rPr>
                <w:lang w:val="en-IN"/>
              </w:rPr>
              <w:t>Ensure voltage above +7V across J10 connector</w:t>
            </w:r>
          </w:p>
        </w:tc>
      </w:tr>
      <w:tr w:rsidR="00272580" w:rsidRPr="004D62C5" w14:paraId="63349314" w14:textId="77777777" w:rsidTr="00013584">
        <w:tc>
          <w:tcPr>
            <w:tcW w:w="1696" w:type="dxa"/>
          </w:tcPr>
          <w:p w14:paraId="25EFBE44" w14:textId="77777777" w:rsidR="00272580" w:rsidRPr="005605F4" w:rsidRDefault="00272580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7962ED3F" w14:textId="6CBE0EC9" w:rsidR="00272580" w:rsidRPr="005B555D" w:rsidRDefault="00272580" w:rsidP="00013584">
            <w:pPr>
              <w:rPr>
                <w:lang w:val="en-US"/>
              </w:rPr>
            </w:pPr>
            <w:r>
              <w:rPr>
                <w:lang w:val="en-US"/>
              </w:rPr>
              <w:t>S</w:t>
            </w:r>
            <w:r w:rsidR="0000129E">
              <w:rPr>
                <w:lang w:val="en-US"/>
              </w:rPr>
              <w:t>ignal at R76 should be high (BAT</w:t>
            </w:r>
            <w:r>
              <w:rPr>
                <w:lang w:val="en-US"/>
              </w:rPr>
              <w:t>-LOW-1)</w:t>
            </w:r>
          </w:p>
        </w:tc>
      </w:tr>
      <w:tr w:rsidR="000546D1" w:rsidRPr="004D62C5" w14:paraId="05F97753" w14:textId="77777777" w:rsidTr="00013584">
        <w:tc>
          <w:tcPr>
            <w:tcW w:w="1696" w:type="dxa"/>
          </w:tcPr>
          <w:p w14:paraId="00A7C5AB" w14:textId="4E6361D9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3F56F4C8" w14:textId="54D3A3EF" w:rsidR="000546D1" w:rsidRDefault="0000129E" w:rsidP="00013584">
            <w:pPr>
              <w:rPr>
                <w:lang w:val="en-US"/>
              </w:rPr>
            </w:pPr>
            <w:r>
              <w:rPr>
                <w:lang w:val="en-US"/>
              </w:rPr>
              <w:t>BAT-LOW-1 is logic high</w:t>
            </w:r>
          </w:p>
        </w:tc>
      </w:tr>
    </w:tbl>
    <w:p w14:paraId="72855BF2" w14:textId="77777777" w:rsidR="00272580" w:rsidRDefault="00272580" w:rsidP="004428C3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272580" w:rsidRPr="005605F4" w14:paraId="63F310D9" w14:textId="77777777" w:rsidTr="00013584">
        <w:tc>
          <w:tcPr>
            <w:tcW w:w="1696" w:type="dxa"/>
          </w:tcPr>
          <w:p w14:paraId="4E9744DC" w14:textId="77777777" w:rsidR="00272580" w:rsidRPr="005605F4" w:rsidRDefault="00272580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1C397966" w14:textId="18A04931" w:rsidR="00272580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HT-26</w:t>
            </w:r>
          </w:p>
        </w:tc>
      </w:tr>
      <w:tr w:rsidR="00272580" w:rsidRPr="004D62C5" w14:paraId="007BBED8" w14:textId="77777777" w:rsidTr="00013584">
        <w:tc>
          <w:tcPr>
            <w:tcW w:w="1696" w:type="dxa"/>
          </w:tcPr>
          <w:p w14:paraId="7EDA4A04" w14:textId="77777777" w:rsidR="00272580" w:rsidRPr="005605F4" w:rsidRDefault="00272580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17567EF5" w14:textId="7A854606" w:rsidR="00272580" w:rsidRPr="00694EFB" w:rsidRDefault="00272580" w:rsidP="00013584">
            <w:pPr>
              <w:rPr>
                <w:lang w:val="en-IN"/>
              </w:rPr>
            </w:pPr>
            <w:r w:rsidRPr="00694EFB">
              <w:rPr>
                <w:lang w:val="en-IN"/>
              </w:rPr>
              <w:t xml:space="preserve">Check Switch Section 1 </w:t>
            </w:r>
            <w:r w:rsidR="00D8440F">
              <w:rPr>
                <w:lang w:val="en-IN"/>
              </w:rPr>
              <w:t>Battery Low</w:t>
            </w:r>
            <w:r w:rsidRPr="00694EFB">
              <w:rPr>
                <w:lang w:val="en-IN"/>
              </w:rPr>
              <w:t xml:space="preserve"> Function</w:t>
            </w:r>
          </w:p>
          <w:p w14:paraId="6C512816" w14:textId="523EC4F6" w:rsidR="00272580" w:rsidRPr="00C11E43" w:rsidRDefault="00272580" w:rsidP="0014647F">
            <w:pPr>
              <w:pStyle w:val="ListParagraph"/>
              <w:numPr>
                <w:ilvl w:val="0"/>
                <w:numId w:val="12"/>
              </w:numPr>
              <w:rPr>
                <w:lang w:val="en-IN"/>
              </w:rPr>
            </w:pPr>
            <w:r>
              <w:rPr>
                <w:lang w:val="en-IN"/>
              </w:rPr>
              <w:t xml:space="preserve">Ensure voltage </w:t>
            </w:r>
            <w:r w:rsidR="00D8440F">
              <w:rPr>
                <w:lang w:val="en-IN"/>
              </w:rPr>
              <w:t>below +6.5</w:t>
            </w:r>
            <w:r>
              <w:rPr>
                <w:lang w:val="en-IN"/>
              </w:rPr>
              <w:t>V across J10 connector</w:t>
            </w:r>
          </w:p>
        </w:tc>
      </w:tr>
      <w:tr w:rsidR="00272580" w:rsidRPr="004D62C5" w14:paraId="042D0613" w14:textId="77777777" w:rsidTr="00013584">
        <w:tc>
          <w:tcPr>
            <w:tcW w:w="1696" w:type="dxa"/>
          </w:tcPr>
          <w:p w14:paraId="265518D8" w14:textId="77777777" w:rsidR="00272580" w:rsidRPr="005605F4" w:rsidRDefault="00272580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29A6EF09" w14:textId="3E0F80CC" w:rsidR="00272580" w:rsidRPr="005B555D" w:rsidRDefault="00272580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R76 should be</w:t>
            </w:r>
            <w:r w:rsidR="00D8440F">
              <w:rPr>
                <w:lang w:val="en-US"/>
              </w:rPr>
              <w:t xml:space="preserve"> low</w:t>
            </w:r>
            <w:r w:rsidR="00B86BA9">
              <w:rPr>
                <w:lang w:val="en-US"/>
              </w:rPr>
              <w:t xml:space="preserve"> (BAT</w:t>
            </w:r>
            <w:r>
              <w:rPr>
                <w:lang w:val="en-US"/>
              </w:rPr>
              <w:t>-LOW-1)</w:t>
            </w:r>
          </w:p>
        </w:tc>
      </w:tr>
      <w:tr w:rsidR="000546D1" w:rsidRPr="004D62C5" w14:paraId="44740908" w14:textId="77777777" w:rsidTr="00013584">
        <w:tc>
          <w:tcPr>
            <w:tcW w:w="1696" w:type="dxa"/>
          </w:tcPr>
          <w:p w14:paraId="18905577" w14:textId="328B5CB0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742B8401" w14:textId="094D881C" w:rsidR="000546D1" w:rsidRDefault="00761897" w:rsidP="00013584">
            <w:pPr>
              <w:rPr>
                <w:lang w:val="en-US"/>
              </w:rPr>
            </w:pPr>
            <w:r>
              <w:rPr>
                <w:lang w:val="en-US"/>
              </w:rPr>
              <w:t>BAT-LOW-1 is logic low</w:t>
            </w:r>
          </w:p>
        </w:tc>
      </w:tr>
    </w:tbl>
    <w:p w14:paraId="4F140882" w14:textId="77777777" w:rsidR="00272580" w:rsidRPr="004428C3" w:rsidRDefault="00272580" w:rsidP="004428C3">
      <w:pPr>
        <w:rPr>
          <w:lang w:val="en-US"/>
        </w:rPr>
      </w:pPr>
    </w:p>
    <w:p w14:paraId="66238B5B" w14:textId="15896213" w:rsidR="00E32459" w:rsidRDefault="00E32459" w:rsidP="00E32459">
      <w:pPr>
        <w:pStyle w:val="Heading1"/>
        <w:rPr>
          <w:lang w:val="en-US"/>
        </w:rPr>
      </w:pPr>
      <w:r>
        <w:rPr>
          <w:lang w:val="en-US"/>
        </w:rPr>
        <w:t>Single Switch Section-2</w:t>
      </w:r>
    </w:p>
    <w:p w14:paraId="7CA5FC58" w14:textId="62D2E4AC" w:rsidR="00E32459" w:rsidRDefault="00E32459" w:rsidP="00E32459">
      <w:pPr>
        <w:rPr>
          <w:lang w:val="en-US"/>
        </w:rPr>
      </w:pPr>
      <w:r w:rsidRPr="005605F4">
        <w:rPr>
          <w:i/>
          <w:lang w:val="en-US"/>
        </w:rPr>
        <w:t>Prer</w:t>
      </w:r>
      <w:r>
        <w:rPr>
          <w:i/>
          <w:lang w:val="en-US"/>
        </w:rPr>
        <w:t>equisites: All power supplies are active, Battery Board</w:t>
      </w:r>
      <w:r w:rsidR="008942F5">
        <w:rPr>
          <w:i/>
          <w:lang w:val="en-US"/>
        </w:rPr>
        <w:t xml:space="preserve"> or suitable supply</w:t>
      </w:r>
      <w:r>
        <w:rPr>
          <w:i/>
          <w:lang w:val="en-US"/>
        </w:rPr>
        <w:t xml:space="preserve"> is connected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E32459" w:rsidRPr="005605F4" w14:paraId="6C92B84E" w14:textId="77777777" w:rsidTr="00013584">
        <w:tc>
          <w:tcPr>
            <w:tcW w:w="1696" w:type="dxa"/>
          </w:tcPr>
          <w:p w14:paraId="06CEB774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43609DCE" w14:textId="11185EEE" w:rsidR="00E32459" w:rsidRPr="005605F4" w:rsidRDefault="00E32459" w:rsidP="00013584">
            <w:pPr>
              <w:rPr>
                <w:lang w:val="en-US"/>
              </w:rPr>
            </w:pPr>
            <w:r>
              <w:rPr>
                <w:lang w:val="en-US"/>
              </w:rPr>
              <w:t>HT-</w:t>
            </w:r>
            <w:r w:rsidR="0086133B">
              <w:rPr>
                <w:lang w:val="en-US"/>
              </w:rPr>
              <w:t>27</w:t>
            </w:r>
          </w:p>
        </w:tc>
      </w:tr>
      <w:tr w:rsidR="00E32459" w:rsidRPr="00254264" w14:paraId="6167F310" w14:textId="77777777" w:rsidTr="00013584">
        <w:tc>
          <w:tcPr>
            <w:tcW w:w="1696" w:type="dxa"/>
          </w:tcPr>
          <w:p w14:paraId="53B58BAF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76BCA272" w14:textId="6A9E8A7B" w:rsidR="00E32459" w:rsidRPr="00E32459" w:rsidRDefault="00E32459" w:rsidP="00013584">
            <w:pPr>
              <w:rPr>
                <w:lang w:val="en-IN"/>
              </w:rPr>
            </w:pPr>
            <w:r w:rsidRPr="00E32459">
              <w:rPr>
                <w:lang w:val="en-IN"/>
              </w:rPr>
              <w:t>Check Switch Section 2 ON Function</w:t>
            </w:r>
          </w:p>
          <w:p w14:paraId="3DB0E281" w14:textId="6E2E7DF7" w:rsidR="00E32459" w:rsidRPr="00D8440F" w:rsidRDefault="00E32459" w:rsidP="0014647F">
            <w:pPr>
              <w:pStyle w:val="ListParagraph"/>
              <w:numPr>
                <w:ilvl w:val="0"/>
                <w:numId w:val="13"/>
              </w:numPr>
              <w:rPr>
                <w:lang w:val="en-IN"/>
              </w:rPr>
            </w:pPr>
            <w:r w:rsidRPr="00D8440F">
              <w:rPr>
                <w:lang w:val="en-IN"/>
              </w:rPr>
              <w:t>Ensure PWM input of minimum 2kHz with 50% duty cycle at R96 (SECTION2-ON)</w:t>
            </w:r>
          </w:p>
          <w:p w14:paraId="45EE48B4" w14:textId="1C58FF14" w:rsidR="00E32459" w:rsidRPr="00C11E43" w:rsidRDefault="00E32459" w:rsidP="0014647F">
            <w:pPr>
              <w:pStyle w:val="ListParagraph"/>
              <w:numPr>
                <w:ilvl w:val="0"/>
                <w:numId w:val="13"/>
              </w:numPr>
              <w:rPr>
                <w:lang w:val="en-IN"/>
              </w:rPr>
            </w:pPr>
            <w:r>
              <w:rPr>
                <w:lang w:val="en-IN"/>
              </w:rPr>
              <w:t>Ensure DC voltage at R98 (SECTION2-OFF)</w:t>
            </w:r>
          </w:p>
        </w:tc>
      </w:tr>
      <w:tr w:rsidR="00E32459" w:rsidRPr="004D62C5" w14:paraId="679E15A6" w14:textId="77777777" w:rsidTr="00013584">
        <w:tc>
          <w:tcPr>
            <w:tcW w:w="1696" w:type="dxa"/>
          </w:tcPr>
          <w:p w14:paraId="6BE48633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lastRenderedPageBreak/>
              <w:t>Expected result</w:t>
            </w:r>
          </w:p>
        </w:tc>
        <w:tc>
          <w:tcPr>
            <w:tcW w:w="7366" w:type="dxa"/>
          </w:tcPr>
          <w:p w14:paraId="38FD471E" w14:textId="44C212B1" w:rsidR="00E32459" w:rsidRPr="005B555D" w:rsidRDefault="005704FD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R87 should be high</w:t>
            </w:r>
            <w:r w:rsidR="00254264">
              <w:rPr>
                <w:lang w:val="en-US"/>
              </w:rPr>
              <w:t xml:space="preserve"> (RDS-LOW-2</w:t>
            </w:r>
            <w:r w:rsidR="00E32459">
              <w:rPr>
                <w:lang w:val="en-US"/>
              </w:rPr>
              <w:t>)</w:t>
            </w:r>
          </w:p>
        </w:tc>
      </w:tr>
      <w:tr w:rsidR="000546D1" w:rsidRPr="00254264" w14:paraId="5188CEE9" w14:textId="77777777" w:rsidTr="00013584">
        <w:tc>
          <w:tcPr>
            <w:tcW w:w="1696" w:type="dxa"/>
          </w:tcPr>
          <w:p w14:paraId="60B5C9EF" w14:textId="08769E3C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3910B8A8" w14:textId="0FB03158" w:rsidR="000546D1" w:rsidRDefault="0057251C" w:rsidP="00013584">
            <w:pPr>
              <w:rPr>
                <w:lang w:val="en-US"/>
              </w:rPr>
            </w:pPr>
            <w:r>
              <w:rPr>
                <w:lang w:val="en-US"/>
              </w:rPr>
              <w:t>RDS-LOW-2 is logic high</w:t>
            </w:r>
          </w:p>
        </w:tc>
      </w:tr>
    </w:tbl>
    <w:p w14:paraId="6A720D30" w14:textId="77777777" w:rsidR="00E32459" w:rsidRDefault="00E32459" w:rsidP="00E32459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E32459" w:rsidRPr="005605F4" w14:paraId="08D25DA2" w14:textId="77777777" w:rsidTr="00013584">
        <w:tc>
          <w:tcPr>
            <w:tcW w:w="1696" w:type="dxa"/>
          </w:tcPr>
          <w:p w14:paraId="50AE61D3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4CEBB02C" w14:textId="34F5E16A" w:rsidR="00E32459" w:rsidRPr="005605F4" w:rsidRDefault="00E32459" w:rsidP="00013584">
            <w:pPr>
              <w:rPr>
                <w:lang w:val="en-US"/>
              </w:rPr>
            </w:pPr>
            <w:r>
              <w:rPr>
                <w:lang w:val="en-US"/>
              </w:rPr>
              <w:t>HT-</w:t>
            </w:r>
            <w:r w:rsidR="0086133B">
              <w:rPr>
                <w:lang w:val="en-US"/>
              </w:rPr>
              <w:t>28</w:t>
            </w:r>
          </w:p>
        </w:tc>
      </w:tr>
      <w:tr w:rsidR="00E32459" w:rsidRPr="00254264" w14:paraId="4202D696" w14:textId="77777777" w:rsidTr="00013584">
        <w:tc>
          <w:tcPr>
            <w:tcW w:w="1696" w:type="dxa"/>
          </w:tcPr>
          <w:p w14:paraId="095EB492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1141F8AB" w14:textId="77EDA12C" w:rsidR="00E32459" w:rsidRPr="00694EFB" w:rsidRDefault="00E32459" w:rsidP="00013584">
            <w:pPr>
              <w:rPr>
                <w:lang w:val="en-IN"/>
              </w:rPr>
            </w:pPr>
            <w:r>
              <w:rPr>
                <w:lang w:val="en-IN"/>
              </w:rPr>
              <w:t>Check Switch Section 2</w:t>
            </w:r>
            <w:r w:rsidRPr="00694EFB">
              <w:rPr>
                <w:lang w:val="en-IN"/>
              </w:rPr>
              <w:t xml:space="preserve"> OFF Function</w:t>
            </w:r>
          </w:p>
          <w:p w14:paraId="2AED715E" w14:textId="0C8D08FA" w:rsidR="00E32459" w:rsidRPr="00D8440F" w:rsidRDefault="00E32459" w:rsidP="0014647F">
            <w:pPr>
              <w:pStyle w:val="ListParagraph"/>
              <w:numPr>
                <w:ilvl w:val="0"/>
                <w:numId w:val="15"/>
              </w:numPr>
              <w:rPr>
                <w:lang w:val="en-IN"/>
              </w:rPr>
            </w:pPr>
            <w:r w:rsidRPr="00D8440F">
              <w:rPr>
                <w:lang w:val="en-IN"/>
              </w:rPr>
              <w:t>Ensure PWM input of minimum 2kHz with 50% duty cycle at R98 (SECTION2-OFF)</w:t>
            </w:r>
          </w:p>
          <w:p w14:paraId="7222F44B" w14:textId="39428BB7" w:rsidR="00E32459" w:rsidRPr="00D8440F" w:rsidRDefault="00E32459" w:rsidP="0014647F">
            <w:pPr>
              <w:pStyle w:val="ListParagraph"/>
              <w:numPr>
                <w:ilvl w:val="0"/>
                <w:numId w:val="15"/>
              </w:numPr>
              <w:rPr>
                <w:lang w:val="en-IN"/>
              </w:rPr>
            </w:pPr>
            <w:r w:rsidRPr="00D8440F">
              <w:rPr>
                <w:lang w:val="en-IN"/>
              </w:rPr>
              <w:t>Ensure DC voltage at R96 (SECTION2-ON)</w:t>
            </w:r>
          </w:p>
        </w:tc>
      </w:tr>
      <w:tr w:rsidR="00E32459" w:rsidRPr="00254264" w14:paraId="1479E13B" w14:textId="77777777" w:rsidTr="00013584">
        <w:tc>
          <w:tcPr>
            <w:tcW w:w="1696" w:type="dxa"/>
          </w:tcPr>
          <w:p w14:paraId="01EEFD5B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487A3CC3" w14:textId="3B6B5AAE" w:rsidR="00E32459" w:rsidRPr="005B555D" w:rsidRDefault="005704FD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R87 should be low</w:t>
            </w:r>
            <w:r w:rsidR="00E32459">
              <w:rPr>
                <w:lang w:val="en-US"/>
              </w:rPr>
              <w:t xml:space="preserve"> (RDS-LOW-2)</w:t>
            </w:r>
          </w:p>
        </w:tc>
      </w:tr>
      <w:tr w:rsidR="000546D1" w:rsidRPr="00254264" w14:paraId="6CDD1B32" w14:textId="77777777" w:rsidTr="00013584">
        <w:tc>
          <w:tcPr>
            <w:tcW w:w="1696" w:type="dxa"/>
          </w:tcPr>
          <w:p w14:paraId="724ACA28" w14:textId="796945F2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3A3A6262" w14:textId="780AD013" w:rsidR="000546D1" w:rsidRDefault="0057251C" w:rsidP="00013584">
            <w:pPr>
              <w:rPr>
                <w:lang w:val="en-US"/>
              </w:rPr>
            </w:pPr>
            <w:r>
              <w:rPr>
                <w:lang w:val="en-US"/>
              </w:rPr>
              <w:t>RDS-LOW-2 is logic low</w:t>
            </w:r>
          </w:p>
        </w:tc>
      </w:tr>
    </w:tbl>
    <w:p w14:paraId="200F93F1" w14:textId="77777777" w:rsidR="00D8440F" w:rsidRDefault="00D8440F" w:rsidP="00D8440F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D8440F" w:rsidRPr="005605F4" w14:paraId="40130463" w14:textId="77777777" w:rsidTr="00013584">
        <w:tc>
          <w:tcPr>
            <w:tcW w:w="1696" w:type="dxa"/>
          </w:tcPr>
          <w:p w14:paraId="10AB5999" w14:textId="77777777" w:rsidR="00D8440F" w:rsidRPr="005605F4" w:rsidRDefault="00D8440F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1898FC48" w14:textId="2F7B4C99" w:rsidR="00D8440F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HT-29</w:t>
            </w:r>
          </w:p>
        </w:tc>
      </w:tr>
      <w:tr w:rsidR="00D8440F" w:rsidRPr="00254264" w14:paraId="7E04761F" w14:textId="77777777" w:rsidTr="00013584">
        <w:tc>
          <w:tcPr>
            <w:tcW w:w="1696" w:type="dxa"/>
          </w:tcPr>
          <w:p w14:paraId="349C2694" w14:textId="77777777" w:rsidR="00D8440F" w:rsidRPr="005605F4" w:rsidRDefault="00D8440F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6580C2B9" w14:textId="27DB1EE5" w:rsidR="00D8440F" w:rsidRPr="00694EFB" w:rsidRDefault="00D8440F" w:rsidP="00013584">
            <w:pPr>
              <w:rPr>
                <w:lang w:val="en-IN"/>
              </w:rPr>
            </w:pPr>
            <w:r>
              <w:rPr>
                <w:lang w:val="en-IN"/>
              </w:rPr>
              <w:t>Check Switch Section 2</w:t>
            </w:r>
            <w:r w:rsidRPr="00694EFB">
              <w:rPr>
                <w:lang w:val="en-IN"/>
              </w:rPr>
              <w:t xml:space="preserve"> </w:t>
            </w:r>
            <w:r>
              <w:rPr>
                <w:lang w:val="en-IN"/>
              </w:rPr>
              <w:t>Battery High</w:t>
            </w:r>
            <w:r w:rsidRPr="00694EFB">
              <w:rPr>
                <w:lang w:val="en-IN"/>
              </w:rPr>
              <w:t xml:space="preserve"> Function</w:t>
            </w:r>
          </w:p>
          <w:p w14:paraId="17BB0D93" w14:textId="59A3F164" w:rsidR="00D8440F" w:rsidRPr="00D8440F" w:rsidRDefault="00D8440F" w:rsidP="0014647F">
            <w:pPr>
              <w:pStyle w:val="ListParagraph"/>
              <w:numPr>
                <w:ilvl w:val="0"/>
                <w:numId w:val="16"/>
              </w:numPr>
              <w:rPr>
                <w:lang w:val="en-IN"/>
              </w:rPr>
            </w:pPr>
            <w:r w:rsidRPr="00D8440F">
              <w:rPr>
                <w:lang w:val="en-IN"/>
              </w:rPr>
              <w:t>Ensure voltage above +7V across J11 connector</w:t>
            </w:r>
          </w:p>
        </w:tc>
      </w:tr>
      <w:tr w:rsidR="00D8440F" w:rsidRPr="00254264" w14:paraId="382FAD14" w14:textId="77777777" w:rsidTr="00013584">
        <w:tc>
          <w:tcPr>
            <w:tcW w:w="1696" w:type="dxa"/>
          </w:tcPr>
          <w:p w14:paraId="0C348C89" w14:textId="77777777" w:rsidR="00D8440F" w:rsidRPr="005605F4" w:rsidRDefault="00D8440F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57000E41" w14:textId="03C6E937" w:rsidR="00D8440F" w:rsidRPr="005B555D" w:rsidRDefault="00032444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R93</w:t>
            </w:r>
            <w:r w:rsidR="00C56466">
              <w:rPr>
                <w:lang w:val="en-US"/>
              </w:rPr>
              <w:t xml:space="preserve"> should be high (BAT-LOW-2</w:t>
            </w:r>
            <w:r w:rsidR="00D8440F">
              <w:rPr>
                <w:lang w:val="en-US"/>
              </w:rPr>
              <w:t>)</w:t>
            </w:r>
          </w:p>
        </w:tc>
      </w:tr>
      <w:tr w:rsidR="000546D1" w:rsidRPr="00254264" w14:paraId="104E0D7F" w14:textId="77777777" w:rsidTr="00013584">
        <w:tc>
          <w:tcPr>
            <w:tcW w:w="1696" w:type="dxa"/>
          </w:tcPr>
          <w:p w14:paraId="5FA70A3B" w14:textId="1D687E81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26406ACD" w14:textId="7AA70B0D" w:rsidR="000546D1" w:rsidRDefault="00C56466" w:rsidP="00013584">
            <w:pPr>
              <w:rPr>
                <w:lang w:val="en-US"/>
              </w:rPr>
            </w:pPr>
            <w:r>
              <w:rPr>
                <w:lang w:val="en-US"/>
              </w:rPr>
              <w:t>BAT-LOW-2 is logic high</w:t>
            </w:r>
          </w:p>
        </w:tc>
      </w:tr>
    </w:tbl>
    <w:p w14:paraId="180FAD76" w14:textId="77777777" w:rsidR="00D8440F" w:rsidRDefault="00D8440F" w:rsidP="00D8440F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D8440F" w:rsidRPr="005605F4" w14:paraId="5566618E" w14:textId="77777777" w:rsidTr="00013584">
        <w:tc>
          <w:tcPr>
            <w:tcW w:w="1696" w:type="dxa"/>
          </w:tcPr>
          <w:p w14:paraId="2C7E4F80" w14:textId="77777777" w:rsidR="00D8440F" w:rsidRPr="005605F4" w:rsidRDefault="00D8440F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04BCADDB" w14:textId="46CDD7B8" w:rsidR="00D8440F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HT-30</w:t>
            </w:r>
          </w:p>
        </w:tc>
      </w:tr>
      <w:tr w:rsidR="00D8440F" w:rsidRPr="00254264" w14:paraId="5DE43D63" w14:textId="77777777" w:rsidTr="00013584">
        <w:tc>
          <w:tcPr>
            <w:tcW w:w="1696" w:type="dxa"/>
          </w:tcPr>
          <w:p w14:paraId="53B96ADD" w14:textId="77777777" w:rsidR="00D8440F" w:rsidRPr="005605F4" w:rsidRDefault="00D8440F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0B4577CE" w14:textId="6D53169F" w:rsidR="00D8440F" w:rsidRPr="00694EFB" w:rsidRDefault="00D8440F" w:rsidP="00013584">
            <w:pPr>
              <w:rPr>
                <w:lang w:val="en-IN"/>
              </w:rPr>
            </w:pPr>
            <w:r>
              <w:rPr>
                <w:lang w:val="en-IN"/>
              </w:rPr>
              <w:t>Check Switch Section 2</w:t>
            </w:r>
            <w:r w:rsidRPr="00694EFB">
              <w:rPr>
                <w:lang w:val="en-IN"/>
              </w:rPr>
              <w:t xml:space="preserve"> </w:t>
            </w:r>
            <w:r>
              <w:rPr>
                <w:lang w:val="en-IN"/>
              </w:rPr>
              <w:t>Battery Low</w:t>
            </w:r>
            <w:r w:rsidRPr="00694EFB">
              <w:rPr>
                <w:lang w:val="en-IN"/>
              </w:rPr>
              <w:t xml:space="preserve"> Function</w:t>
            </w:r>
          </w:p>
          <w:p w14:paraId="0311D34F" w14:textId="1882DEA4" w:rsidR="00D8440F" w:rsidRPr="00D8440F" w:rsidRDefault="00D8440F" w:rsidP="0014647F">
            <w:pPr>
              <w:pStyle w:val="ListParagraph"/>
              <w:numPr>
                <w:ilvl w:val="0"/>
                <w:numId w:val="17"/>
              </w:numPr>
              <w:rPr>
                <w:lang w:val="en-IN"/>
              </w:rPr>
            </w:pPr>
            <w:r w:rsidRPr="00D8440F">
              <w:rPr>
                <w:lang w:val="en-IN"/>
              </w:rPr>
              <w:t>Ensure voltage below +6.5V across J11 connector</w:t>
            </w:r>
          </w:p>
        </w:tc>
      </w:tr>
      <w:tr w:rsidR="00D8440F" w:rsidRPr="00254264" w14:paraId="332DE2D4" w14:textId="77777777" w:rsidTr="00013584">
        <w:tc>
          <w:tcPr>
            <w:tcW w:w="1696" w:type="dxa"/>
          </w:tcPr>
          <w:p w14:paraId="1813E7F2" w14:textId="77777777" w:rsidR="00D8440F" w:rsidRPr="005605F4" w:rsidRDefault="00D8440F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4EB5E563" w14:textId="605B1472" w:rsidR="00D8440F" w:rsidRPr="005B555D" w:rsidRDefault="00032444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R93</w:t>
            </w:r>
            <w:r w:rsidR="00C56466">
              <w:rPr>
                <w:lang w:val="en-US"/>
              </w:rPr>
              <w:t xml:space="preserve"> should be low (BAT-LOW-2</w:t>
            </w:r>
            <w:r w:rsidR="00D8440F">
              <w:rPr>
                <w:lang w:val="en-US"/>
              </w:rPr>
              <w:t>)</w:t>
            </w:r>
          </w:p>
        </w:tc>
      </w:tr>
      <w:tr w:rsidR="000546D1" w:rsidRPr="00254264" w14:paraId="4123B601" w14:textId="77777777" w:rsidTr="00013584">
        <w:tc>
          <w:tcPr>
            <w:tcW w:w="1696" w:type="dxa"/>
          </w:tcPr>
          <w:p w14:paraId="3112856F" w14:textId="120A0FF8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2E95BA95" w14:textId="7CB8991D" w:rsidR="000546D1" w:rsidRDefault="00FA30E4" w:rsidP="00013584">
            <w:pPr>
              <w:rPr>
                <w:lang w:val="en-US"/>
              </w:rPr>
            </w:pPr>
            <w:r>
              <w:rPr>
                <w:lang w:val="en-US"/>
              </w:rPr>
              <w:t>BAT-LOW-2 is logic low</w:t>
            </w:r>
          </w:p>
        </w:tc>
      </w:tr>
    </w:tbl>
    <w:p w14:paraId="5D702380" w14:textId="77777777" w:rsidR="004428C3" w:rsidRDefault="004428C3" w:rsidP="009B355A">
      <w:pPr>
        <w:rPr>
          <w:i/>
          <w:lang w:val="en-US"/>
        </w:rPr>
      </w:pPr>
    </w:p>
    <w:p w14:paraId="7309E5C9" w14:textId="30716ECE" w:rsidR="00E32459" w:rsidRDefault="00E32459" w:rsidP="00E32459">
      <w:pPr>
        <w:pStyle w:val="Heading1"/>
        <w:rPr>
          <w:lang w:val="en-US"/>
        </w:rPr>
      </w:pPr>
      <w:r>
        <w:rPr>
          <w:lang w:val="en-US"/>
        </w:rPr>
        <w:t>Single Switch Section-3</w:t>
      </w:r>
    </w:p>
    <w:p w14:paraId="5DC148CD" w14:textId="1279F0C2" w:rsidR="00E32459" w:rsidRDefault="00E32459" w:rsidP="00E32459">
      <w:pPr>
        <w:rPr>
          <w:lang w:val="en-US"/>
        </w:rPr>
      </w:pPr>
      <w:r w:rsidRPr="005605F4">
        <w:rPr>
          <w:i/>
          <w:lang w:val="en-US"/>
        </w:rPr>
        <w:t>Prer</w:t>
      </w:r>
      <w:r>
        <w:rPr>
          <w:i/>
          <w:lang w:val="en-US"/>
        </w:rPr>
        <w:t xml:space="preserve">equisites: All power supplies are active, </w:t>
      </w:r>
      <w:r w:rsidR="008942F5">
        <w:rPr>
          <w:i/>
          <w:lang w:val="en-US"/>
        </w:rPr>
        <w:t>Battery Board or suitable supply is connected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E32459" w:rsidRPr="005605F4" w14:paraId="361850A4" w14:textId="77777777" w:rsidTr="00013584">
        <w:tc>
          <w:tcPr>
            <w:tcW w:w="1696" w:type="dxa"/>
          </w:tcPr>
          <w:p w14:paraId="5B12D92E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7D22AB73" w14:textId="73987AD3" w:rsidR="00E32459" w:rsidRPr="005605F4" w:rsidRDefault="00E32459" w:rsidP="00013584">
            <w:pPr>
              <w:rPr>
                <w:lang w:val="en-US"/>
              </w:rPr>
            </w:pPr>
            <w:r>
              <w:rPr>
                <w:lang w:val="en-US"/>
              </w:rPr>
              <w:t>HT-</w:t>
            </w:r>
            <w:r w:rsidR="0086133B">
              <w:rPr>
                <w:lang w:val="en-US"/>
              </w:rPr>
              <w:t>31</w:t>
            </w:r>
          </w:p>
        </w:tc>
      </w:tr>
      <w:tr w:rsidR="00E32459" w:rsidRPr="00254264" w14:paraId="65D349A7" w14:textId="77777777" w:rsidTr="00013584">
        <w:tc>
          <w:tcPr>
            <w:tcW w:w="1696" w:type="dxa"/>
          </w:tcPr>
          <w:p w14:paraId="5DDA72C7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207215E9" w14:textId="516FCB14" w:rsidR="00E32459" w:rsidRPr="00E32459" w:rsidRDefault="00E32459" w:rsidP="00013584">
            <w:pPr>
              <w:rPr>
                <w:lang w:val="en-IN"/>
              </w:rPr>
            </w:pPr>
            <w:r w:rsidRPr="00E32459">
              <w:rPr>
                <w:lang w:val="en-IN"/>
              </w:rPr>
              <w:t>Check Switch Section 3 ON Function</w:t>
            </w:r>
          </w:p>
          <w:p w14:paraId="53BF4869" w14:textId="6FA233FB" w:rsidR="00E32459" w:rsidRDefault="00E32459" w:rsidP="0014647F">
            <w:pPr>
              <w:pStyle w:val="ListParagraph"/>
              <w:numPr>
                <w:ilvl w:val="0"/>
                <w:numId w:val="14"/>
              </w:numPr>
              <w:rPr>
                <w:lang w:val="en-IN"/>
              </w:rPr>
            </w:pPr>
            <w:r w:rsidRPr="00C11E43">
              <w:rPr>
                <w:lang w:val="en-IN"/>
              </w:rPr>
              <w:t>Ensure PWM input of minimum 2kHz</w:t>
            </w:r>
            <w:r>
              <w:rPr>
                <w:lang w:val="en-IN"/>
              </w:rPr>
              <w:t xml:space="preserve"> with 50% duty cycle</w:t>
            </w:r>
            <w:r w:rsidRPr="00C11E43">
              <w:rPr>
                <w:lang w:val="en-IN"/>
              </w:rPr>
              <w:t xml:space="preserve"> at </w:t>
            </w:r>
            <w:r>
              <w:rPr>
                <w:lang w:val="en-IN"/>
              </w:rPr>
              <w:t>R133 (SECTION3-ON)</w:t>
            </w:r>
          </w:p>
          <w:p w14:paraId="6C49C9E5" w14:textId="51E9883E" w:rsidR="00E32459" w:rsidRPr="00C11E43" w:rsidRDefault="00E32459" w:rsidP="0014647F">
            <w:pPr>
              <w:pStyle w:val="ListParagraph"/>
              <w:numPr>
                <w:ilvl w:val="0"/>
                <w:numId w:val="14"/>
              </w:numPr>
              <w:rPr>
                <w:lang w:val="en-IN"/>
              </w:rPr>
            </w:pPr>
            <w:r>
              <w:rPr>
                <w:lang w:val="en-IN"/>
              </w:rPr>
              <w:t>Ensure DC voltage at R135 (SECTION3-OFF)</w:t>
            </w:r>
          </w:p>
        </w:tc>
      </w:tr>
      <w:tr w:rsidR="00E32459" w:rsidRPr="00254264" w14:paraId="1DA4FAFF" w14:textId="77777777" w:rsidTr="00013584">
        <w:tc>
          <w:tcPr>
            <w:tcW w:w="1696" w:type="dxa"/>
          </w:tcPr>
          <w:p w14:paraId="75BD886C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032781A3" w14:textId="4EF41DB2" w:rsidR="00E32459" w:rsidRPr="005B555D" w:rsidRDefault="005704FD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R124 should be high</w:t>
            </w:r>
            <w:r w:rsidR="00E32459">
              <w:rPr>
                <w:lang w:val="en-US"/>
              </w:rPr>
              <w:t xml:space="preserve"> (RDS-LOW-3)</w:t>
            </w:r>
          </w:p>
        </w:tc>
      </w:tr>
      <w:tr w:rsidR="000546D1" w:rsidRPr="00254264" w14:paraId="7E5A72FE" w14:textId="77777777" w:rsidTr="00013584">
        <w:tc>
          <w:tcPr>
            <w:tcW w:w="1696" w:type="dxa"/>
          </w:tcPr>
          <w:p w14:paraId="7A30EC16" w14:textId="6EFA7DD8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41DE0B0B" w14:textId="2CCA1387" w:rsidR="000546D1" w:rsidRDefault="0057251C" w:rsidP="00013584">
            <w:pPr>
              <w:rPr>
                <w:lang w:val="en-US"/>
              </w:rPr>
            </w:pPr>
            <w:r>
              <w:rPr>
                <w:lang w:val="en-US"/>
              </w:rPr>
              <w:t>RDS-LOW-3 is logic high</w:t>
            </w:r>
          </w:p>
        </w:tc>
      </w:tr>
    </w:tbl>
    <w:p w14:paraId="5D3DC5A1" w14:textId="77777777" w:rsidR="00E32459" w:rsidRDefault="00E32459" w:rsidP="00E32459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E32459" w:rsidRPr="005605F4" w14:paraId="2C8C565A" w14:textId="77777777" w:rsidTr="00013584">
        <w:tc>
          <w:tcPr>
            <w:tcW w:w="1696" w:type="dxa"/>
          </w:tcPr>
          <w:p w14:paraId="25D39CCA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4232A90E" w14:textId="75DD0514" w:rsidR="00E32459" w:rsidRPr="005605F4" w:rsidRDefault="00E32459" w:rsidP="00013584">
            <w:pPr>
              <w:rPr>
                <w:lang w:val="en-US"/>
              </w:rPr>
            </w:pPr>
            <w:r>
              <w:rPr>
                <w:lang w:val="en-US"/>
              </w:rPr>
              <w:t>HT-</w:t>
            </w:r>
            <w:r w:rsidR="0086133B">
              <w:rPr>
                <w:lang w:val="en-US"/>
              </w:rPr>
              <w:t>32</w:t>
            </w:r>
          </w:p>
        </w:tc>
      </w:tr>
      <w:tr w:rsidR="00E32459" w:rsidRPr="00254264" w14:paraId="2B8DEA62" w14:textId="77777777" w:rsidTr="00013584">
        <w:tc>
          <w:tcPr>
            <w:tcW w:w="1696" w:type="dxa"/>
          </w:tcPr>
          <w:p w14:paraId="1ED9937D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1BFBDF41" w14:textId="4A87CA0B" w:rsidR="00E32459" w:rsidRPr="00694EFB" w:rsidRDefault="00E32459" w:rsidP="00013584">
            <w:pPr>
              <w:rPr>
                <w:lang w:val="en-IN"/>
              </w:rPr>
            </w:pPr>
            <w:r>
              <w:rPr>
                <w:lang w:val="en-IN"/>
              </w:rPr>
              <w:t>Check Switch Section 3</w:t>
            </w:r>
            <w:r w:rsidRPr="00694EFB">
              <w:rPr>
                <w:lang w:val="en-IN"/>
              </w:rPr>
              <w:t xml:space="preserve"> OFF Function</w:t>
            </w:r>
          </w:p>
          <w:p w14:paraId="28B086F9" w14:textId="33438156" w:rsidR="00E32459" w:rsidRPr="00032444" w:rsidRDefault="00E32459" w:rsidP="0014647F">
            <w:pPr>
              <w:pStyle w:val="ListParagraph"/>
              <w:numPr>
                <w:ilvl w:val="0"/>
                <w:numId w:val="18"/>
              </w:numPr>
              <w:rPr>
                <w:lang w:val="en-IN"/>
              </w:rPr>
            </w:pPr>
            <w:r w:rsidRPr="00032444">
              <w:rPr>
                <w:lang w:val="en-IN"/>
              </w:rPr>
              <w:t>Ensure PWM input of minimum 2kHz with 50% duty cycle at R135 (SECTION1-OFF)</w:t>
            </w:r>
          </w:p>
          <w:p w14:paraId="1736C771" w14:textId="6E00CC7F" w:rsidR="00E32459" w:rsidRPr="00C11E43" w:rsidRDefault="00E32459" w:rsidP="0014647F">
            <w:pPr>
              <w:pStyle w:val="ListParagraph"/>
              <w:numPr>
                <w:ilvl w:val="0"/>
                <w:numId w:val="18"/>
              </w:numPr>
              <w:rPr>
                <w:lang w:val="en-IN"/>
              </w:rPr>
            </w:pPr>
            <w:r>
              <w:rPr>
                <w:lang w:val="en-IN"/>
              </w:rPr>
              <w:t>Ensure DC voltage at R133 (SECTION1-ON)</w:t>
            </w:r>
          </w:p>
        </w:tc>
      </w:tr>
      <w:tr w:rsidR="00E32459" w:rsidRPr="00254264" w14:paraId="21442ECC" w14:textId="77777777" w:rsidTr="00013584">
        <w:tc>
          <w:tcPr>
            <w:tcW w:w="1696" w:type="dxa"/>
          </w:tcPr>
          <w:p w14:paraId="7E656B25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lastRenderedPageBreak/>
              <w:t>Expected result</w:t>
            </w:r>
          </w:p>
        </w:tc>
        <w:tc>
          <w:tcPr>
            <w:tcW w:w="7366" w:type="dxa"/>
          </w:tcPr>
          <w:p w14:paraId="13CC5777" w14:textId="300EFE10" w:rsidR="00E32459" w:rsidRPr="005B555D" w:rsidRDefault="005704FD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R124 should be low</w:t>
            </w:r>
            <w:r w:rsidR="00E32459">
              <w:rPr>
                <w:lang w:val="en-US"/>
              </w:rPr>
              <w:t xml:space="preserve"> (RDS-LOW-3)</w:t>
            </w:r>
          </w:p>
        </w:tc>
      </w:tr>
      <w:tr w:rsidR="000546D1" w:rsidRPr="00254264" w14:paraId="03630306" w14:textId="77777777" w:rsidTr="00013584">
        <w:tc>
          <w:tcPr>
            <w:tcW w:w="1696" w:type="dxa"/>
          </w:tcPr>
          <w:p w14:paraId="6FBBE8FA" w14:textId="08779C5B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16E5A7CC" w14:textId="3C578263" w:rsidR="000546D1" w:rsidRDefault="0057251C" w:rsidP="00013584">
            <w:pPr>
              <w:rPr>
                <w:lang w:val="en-US"/>
              </w:rPr>
            </w:pPr>
            <w:r>
              <w:rPr>
                <w:lang w:val="en-US"/>
              </w:rPr>
              <w:t>RDS-LOW-3 is logic low</w:t>
            </w:r>
          </w:p>
        </w:tc>
      </w:tr>
    </w:tbl>
    <w:p w14:paraId="313B52F0" w14:textId="77777777" w:rsidR="00377ECB" w:rsidRDefault="00377ECB" w:rsidP="00377ECB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032444" w:rsidRPr="005605F4" w14:paraId="4B3C839E" w14:textId="77777777" w:rsidTr="00013584">
        <w:tc>
          <w:tcPr>
            <w:tcW w:w="1696" w:type="dxa"/>
          </w:tcPr>
          <w:p w14:paraId="2B3B58F7" w14:textId="77777777" w:rsidR="00032444" w:rsidRPr="005605F4" w:rsidRDefault="00032444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1ED0CC5B" w14:textId="3E4AE813" w:rsidR="00032444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HT-33</w:t>
            </w:r>
          </w:p>
        </w:tc>
      </w:tr>
      <w:tr w:rsidR="00032444" w:rsidRPr="00254264" w14:paraId="33A59F8C" w14:textId="77777777" w:rsidTr="00013584">
        <w:tc>
          <w:tcPr>
            <w:tcW w:w="1696" w:type="dxa"/>
          </w:tcPr>
          <w:p w14:paraId="6B9225F4" w14:textId="77777777" w:rsidR="00032444" w:rsidRPr="005605F4" w:rsidRDefault="00032444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60C6EE82" w14:textId="004EDC4F" w:rsidR="00032444" w:rsidRPr="00694EFB" w:rsidRDefault="00032444" w:rsidP="00013584">
            <w:pPr>
              <w:rPr>
                <w:lang w:val="en-IN"/>
              </w:rPr>
            </w:pPr>
            <w:r>
              <w:rPr>
                <w:lang w:val="en-IN"/>
              </w:rPr>
              <w:t>Check Switch Section 3</w:t>
            </w:r>
            <w:r w:rsidRPr="00694EFB">
              <w:rPr>
                <w:lang w:val="en-IN"/>
              </w:rPr>
              <w:t xml:space="preserve"> </w:t>
            </w:r>
            <w:r>
              <w:rPr>
                <w:lang w:val="en-IN"/>
              </w:rPr>
              <w:t>Battery High</w:t>
            </w:r>
            <w:r w:rsidRPr="00694EFB">
              <w:rPr>
                <w:lang w:val="en-IN"/>
              </w:rPr>
              <w:t xml:space="preserve"> Function</w:t>
            </w:r>
          </w:p>
          <w:p w14:paraId="4AB8EE95" w14:textId="2F1E8D0F" w:rsidR="00032444" w:rsidRPr="00032444" w:rsidRDefault="00032444" w:rsidP="0014647F">
            <w:pPr>
              <w:pStyle w:val="ListParagraph"/>
              <w:numPr>
                <w:ilvl w:val="0"/>
                <w:numId w:val="19"/>
              </w:numPr>
              <w:rPr>
                <w:lang w:val="en-IN"/>
              </w:rPr>
            </w:pPr>
            <w:r w:rsidRPr="00032444">
              <w:rPr>
                <w:lang w:val="en-IN"/>
              </w:rPr>
              <w:t xml:space="preserve">Ensure voltage </w:t>
            </w:r>
            <w:r>
              <w:rPr>
                <w:lang w:val="en-IN"/>
              </w:rPr>
              <w:t>above +7V across J14</w:t>
            </w:r>
            <w:r w:rsidRPr="00032444">
              <w:rPr>
                <w:lang w:val="en-IN"/>
              </w:rPr>
              <w:t xml:space="preserve"> connector</w:t>
            </w:r>
          </w:p>
        </w:tc>
      </w:tr>
      <w:tr w:rsidR="00032444" w:rsidRPr="00254264" w14:paraId="4354B3A1" w14:textId="77777777" w:rsidTr="00013584">
        <w:tc>
          <w:tcPr>
            <w:tcW w:w="1696" w:type="dxa"/>
          </w:tcPr>
          <w:p w14:paraId="73E69A65" w14:textId="77777777" w:rsidR="00032444" w:rsidRPr="005605F4" w:rsidRDefault="00032444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70BDFB0A" w14:textId="1B96458F" w:rsidR="00032444" w:rsidRPr="005B555D" w:rsidRDefault="00032444" w:rsidP="00013584">
            <w:pPr>
              <w:rPr>
                <w:lang w:val="en-US"/>
              </w:rPr>
            </w:pPr>
            <w:r>
              <w:rPr>
                <w:lang w:val="en-US"/>
              </w:rPr>
              <w:t>Si</w:t>
            </w:r>
            <w:r w:rsidR="00564711">
              <w:rPr>
                <w:lang w:val="en-US"/>
              </w:rPr>
              <w:t>gnal at R130 should be high (BAT-LOW-3</w:t>
            </w:r>
            <w:r>
              <w:rPr>
                <w:lang w:val="en-US"/>
              </w:rPr>
              <w:t>)</w:t>
            </w:r>
          </w:p>
        </w:tc>
      </w:tr>
      <w:tr w:rsidR="000546D1" w:rsidRPr="00254264" w14:paraId="0C61E0D3" w14:textId="77777777" w:rsidTr="00013584">
        <w:tc>
          <w:tcPr>
            <w:tcW w:w="1696" w:type="dxa"/>
          </w:tcPr>
          <w:p w14:paraId="7F360814" w14:textId="21FABEF1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56E0E299" w14:textId="0944C2DC" w:rsidR="000546D1" w:rsidRDefault="00564711" w:rsidP="00013584">
            <w:pPr>
              <w:rPr>
                <w:lang w:val="en-US"/>
              </w:rPr>
            </w:pPr>
            <w:r>
              <w:rPr>
                <w:lang w:val="en-US"/>
              </w:rPr>
              <w:t>BAT-LOW-3 is logic high</w:t>
            </w:r>
          </w:p>
        </w:tc>
      </w:tr>
    </w:tbl>
    <w:p w14:paraId="237C1137" w14:textId="77777777" w:rsidR="00032444" w:rsidRDefault="00032444" w:rsidP="00032444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032444" w:rsidRPr="005605F4" w14:paraId="2C114D3B" w14:textId="77777777" w:rsidTr="00013584">
        <w:tc>
          <w:tcPr>
            <w:tcW w:w="1696" w:type="dxa"/>
          </w:tcPr>
          <w:p w14:paraId="69AD29C5" w14:textId="77777777" w:rsidR="00032444" w:rsidRPr="005605F4" w:rsidRDefault="00032444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33284CA6" w14:textId="0FC35AD5" w:rsidR="00032444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HT-34</w:t>
            </w:r>
          </w:p>
        </w:tc>
      </w:tr>
      <w:tr w:rsidR="00032444" w:rsidRPr="00254264" w14:paraId="4E806912" w14:textId="77777777" w:rsidTr="00013584">
        <w:tc>
          <w:tcPr>
            <w:tcW w:w="1696" w:type="dxa"/>
          </w:tcPr>
          <w:p w14:paraId="2ECC8A81" w14:textId="77777777" w:rsidR="00032444" w:rsidRPr="005605F4" w:rsidRDefault="00032444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77EA47EF" w14:textId="77777777" w:rsidR="00032444" w:rsidRPr="00694EFB" w:rsidRDefault="00032444" w:rsidP="00013584">
            <w:pPr>
              <w:rPr>
                <w:lang w:val="en-IN"/>
              </w:rPr>
            </w:pPr>
            <w:r>
              <w:rPr>
                <w:lang w:val="en-IN"/>
              </w:rPr>
              <w:t>Check Switch Section 2</w:t>
            </w:r>
            <w:r w:rsidRPr="00694EFB">
              <w:rPr>
                <w:lang w:val="en-IN"/>
              </w:rPr>
              <w:t xml:space="preserve"> </w:t>
            </w:r>
            <w:r>
              <w:rPr>
                <w:lang w:val="en-IN"/>
              </w:rPr>
              <w:t>Battery Low</w:t>
            </w:r>
            <w:r w:rsidRPr="00694EFB">
              <w:rPr>
                <w:lang w:val="en-IN"/>
              </w:rPr>
              <w:t xml:space="preserve"> Function</w:t>
            </w:r>
          </w:p>
          <w:p w14:paraId="71D68A31" w14:textId="6E3468FB" w:rsidR="00032444" w:rsidRPr="00032444" w:rsidRDefault="00032444" w:rsidP="0014647F">
            <w:pPr>
              <w:pStyle w:val="ListParagraph"/>
              <w:numPr>
                <w:ilvl w:val="0"/>
                <w:numId w:val="20"/>
              </w:numPr>
              <w:rPr>
                <w:lang w:val="en-IN"/>
              </w:rPr>
            </w:pPr>
            <w:r w:rsidRPr="00032444">
              <w:rPr>
                <w:lang w:val="en-IN"/>
              </w:rPr>
              <w:t>Ensure voltage below +6.5</w:t>
            </w:r>
            <w:r>
              <w:rPr>
                <w:lang w:val="en-IN"/>
              </w:rPr>
              <w:t>V across J14</w:t>
            </w:r>
            <w:r w:rsidRPr="00032444">
              <w:rPr>
                <w:lang w:val="en-IN"/>
              </w:rPr>
              <w:t xml:space="preserve"> connector</w:t>
            </w:r>
          </w:p>
        </w:tc>
      </w:tr>
      <w:tr w:rsidR="00032444" w:rsidRPr="00254264" w14:paraId="5DBB01AF" w14:textId="77777777" w:rsidTr="00013584">
        <w:tc>
          <w:tcPr>
            <w:tcW w:w="1696" w:type="dxa"/>
          </w:tcPr>
          <w:p w14:paraId="2F4BA757" w14:textId="77777777" w:rsidR="00032444" w:rsidRPr="005605F4" w:rsidRDefault="00032444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045F793E" w14:textId="62EE2C36" w:rsidR="00032444" w:rsidRPr="005B555D" w:rsidRDefault="00032444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</w:t>
            </w:r>
            <w:r w:rsidR="00564711">
              <w:rPr>
                <w:lang w:val="en-US"/>
              </w:rPr>
              <w:t>130 should be low (BAT-LOW-3</w:t>
            </w:r>
            <w:r>
              <w:rPr>
                <w:lang w:val="en-US"/>
              </w:rPr>
              <w:t>)</w:t>
            </w:r>
          </w:p>
        </w:tc>
      </w:tr>
      <w:tr w:rsidR="000546D1" w:rsidRPr="00254264" w14:paraId="3CFFCAB5" w14:textId="77777777" w:rsidTr="00013584">
        <w:tc>
          <w:tcPr>
            <w:tcW w:w="1696" w:type="dxa"/>
          </w:tcPr>
          <w:p w14:paraId="6C6910EA" w14:textId="3C10579F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15BADEBE" w14:textId="5AE3157B" w:rsidR="000546D1" w:rsidRDefault="007F6310" w:rsidP="00013584">
            <w:pPr>
              <w:rPr>
                <w:lang w:val="en-US"/>
              </w:rPr>
            </w:pPr>
            <w:r>
              <w:rPr>
                <w:lang w:val="en-US"/>
              </w:rPr>
              <w:t>BAT-LOW-3 is logic high</w:t>
            </w:r>
          </w:p>
        </w:tc>
      </w:tr>
    </w:tbl>
    <w:p w14:paraId="4F131C8E" w14:textId="77777777" w:rsidR="00032444" w:rsidRDefault="00032444" w:rsidP="00377ECB">
      <w:pPr>
        <w:rPr>
          <w:lang w:val="en-US"/>
        </w:rPr>
      </w:pPr>
    </w:p>
    <w:p w14:paraId="7B5F91F2" w14:textId="7690A693" w:rsidR="00E32459" w:rsidRDefault="00E32459" w:rsidP="00E32459">
      <w:pPr>
        <w:pStyle w:val="Heading1"/>
        <w:rPr>
          <w:lang w:val="en-US"/>
        </w:rPr>
      </w:pPr>
      <w:r>
        <w:rPr>
          <w:lang w:val="en-US"/>
        </w:rPr>
        <w:t>Single Switch Section-4</w:t>
      </w:r>
    </w:p>
    <w:p w14:paraId="1C6EDE16" w14:textId="45191CD9" w:rsidR="00E32459" w:rsidRDefault="00E32459" w:rsidP="00E32459">
      <w:pPr>
        <w:rPr>
          <w:lang w:val="en-US"/>
        </w:rPr>
      </w:pPr>
      <w:r w:rsidRPr="005605F4">
        <w:rPr>
          <w:i/>
          <w:lang w:val="en-US"/>
        </w:rPr>
        <w:t>Prer</w:t>
      </w:r>
      <w:r>
        <w:rPr>
          <w:i/>
          <w:lang w:val="en-US"/>
        </w:rPr>
        <w:t xml:space="preserve">equisites: All power supplies are active, </w:t>
      </w:r>
      <w:r w:rsidR="008942F5">
        <w:rPr>
          <w:i/>
          <w:lang w:val="en-US"/>
        </w:rPr>
        <w:t>Battery Board or suitable supply is connected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E32459" w:rsidRPr="005605F4" w14:paraId="5D003793" w14:textId="77777777" w:rsidTr="00013584">
        <w:tc>
          <w:tcPr>
            <w:tcW w:w="1696" w:type="dxa"/>
          </w:tcPr>
          <w:p w14:paraId="644ABE7E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227AD313" w14:textId="59C49211" w:rsidR="00E32459" w:rsidRPr="005605F4" w:rsidRDefault="00E32459" w:rsidP="00013584">
            <w:pPr>
              <w:rPr>
                <w:lang w:val="en-US"/>
              </w:rPr>
            </w:pPr>
            <w:r>
              <w:rPr>
                <w:lang w:val="en-US"/>
              </w:rPr>
              <w:t>HT-</w:t>
            </w:r>
            <w:r w:rsidR="0086133B">
              <w:rPr>
                <w:lang w:val="en-US"/>
              </w:rPr>
              <w:t>35</w:t>
            </w:r>
          </w:p>
        </w:tc>
      </w:tr>
      <w:tr w:rsidR="00E32459" w:rsidRPr="00254264" w14:paraId="6DD9CE74" w14:textId="77777777" w:rsidTr="00013584">
        <w:tc>
          <w:tcPr>
            <w:tcW w:w="1696" w:type="dxa"/>
          </w:tcPr>
          <w:p w14:paraId="6C60DAAA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5AB1AAE9" w14:textId="624AB832" w:rsidR="00E32459" w:rsidRPr="00E32459" w:rsidRDefault="00E32459" w:rsidP="00013584">
            <w:pPr>
              <w:rPr>
                <w:lang w:val="en-IN"/>
              </w:rPr>
            </w:pPr>
            <w:r>
              <w:rPr>
                <w:lang w:val="en-IN"/>
              </w:rPr>
              <w:t>Check Switch Section 4</w:t>
            </w:r>
            <w:r w:rsidRPr="00E32459">
              <w:rPr>
                <w:lang w:val="en-IN"/>
              </w:rPr>
              <w:t xml:space="preserve"> ON Function</w:t>
            </w:r>
          </w:p>
          <w:p w14:paraId="6CF68FEC" w14:textId="4263FF33" w:rsidR="00E32459" w:rsidRPr="00032444" w:rsidRDefault="00E32459" w:rsidP="0014647F">
            <w:pPr>
              <w:pStyle w:val="ListParagraph"/>
              <w:numPr>
                <w:ilvl w:val="0"/>
                <w:numId w:val="22"/>
              </w:numPr>
              <w:rPr>
                <w:lang w:val="en-IN"/>
              </w:rPr>
            </w:pPr>
            <w:r w:rsidRPr="00032444">
              <w:rPr>
                <w:lang w:val="en-IN"/>
              </w:rPr>
              <w:t>Ensure PWM input of minimum 2kHz with 50% duty cycle at R150 (SECTION4-ON)</w:t>
            </w:r>
          </w:p>
          <w:p w14:paraId="49FC446C" w14:textId="6B350904" w:rsidR="00E32459" w:rsidRPr="00032444" w:rsidRDefault="00E32459" w:rsidP="0014647F">
            <w:pPr>
              <w:pStyle w:val="ListParagraph"/>
              <w:numPr>
                <w:ilvl w:val="0"/>
                <w:numId w:val="22"/>
              </w:numPr>
              <w:rPr>
                <w:lang w:val="en-IN"/>
              </w:rPr>
            </w:pPr>
            <w:r w:rsidRPr="00032444">
              <w:rPr>
                <w:lang w:val="en-IN"/>
              </w:rPr>
              <w:t>Ensure DC voltage at R152 (SECTION4-OFF)</w:t>
            </w:r>
          </w:p>
        </w:tc>
      </w:tr>
      <w:tr w:rsidR="00E32459" w:rsidRPr="00254264" w14:paraId="4EFC33C1" w14:textId="77777777" w:rsidTr="00013584">
        <w:tc>
          <w:tcPr>
            <w:tcW w:w="1696" w:type="dxa"/>
          </w:tcPr>
          <w:p w14:paraId="57D23592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365DFE94" w14:textId="00E25A07" w:rsidR="00E32459" w:rsidRPr="005B555D" w:rsidRDefault="005704FD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R141 should be high</w:t>
            </w:r>
            <w:r w:rsidR="00E32459">
              <w:rPr>
                <w:lang w:val="en-US"/>
              </w:rPr>
              <w:t xml:space="preserve"> (RDS-LOW-4)</w:t>
            </w:r>
          </w:p>
        </w:tc>
      </w:tr>
      <w:tr w:rsidR="000546D1" w:rsidRPr="00254264" w14:paraId="57E886AE" w14:textId="77777777" w:rsidTr="00013584">
        <w:tc>
          <w:tcPr>
            <w:tcW w:w="1696" w:type="dxa"/>
          </w:tcPr>
          <w:p w14:paraId="39892AD3" w14:textId="0E83B1E8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5E3CA73C" w14:textId="1AD96559" w:rsidR="000546D1" w:rsidRDefault="0057251C" w:rsidP="00013584">
            <w:pPr>
              <w:rPr>
                <w:lang w:val="en-US"/>
              </w:rPr>
            </w:pPr>
            <w:r>
              <w:rPr>
                <w:lang w:val="en-US"/>
              </w:rPr>
              <w:t>RDS-LOW-4 is logic high</w:t>
            </w:r>
          </w:p>
        </w:tc>
      </w:tr>
      <w:tr w:rsidR="00152FFC" w:rsidRPr="00152FFC" w14:paraId="283DA1C7" w14:textId="77777777" w:rsidTr="00013584">
        <w:tc>
          <w:tcPr>
            <w:tcW w:w="1696" w:type="dxa"/>
          </w:tcPr>
          <w:p w14:paraId="651EA5BA" w14:textId="65032CC8" w:rsidR="00152FFC" w:rsidRDefault="00152FFC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Comments</w:t>
            </w:r>
          </w:p>
        </w:tc>
        <w:tc>
          <w:tcPr>
            <w:tcW w:w="7366" w:type="dxa"/>
          </w:tcPr>
          <w:p w14:paraId="63C8C515" w14:textId="3C9AC48D" w:rsidR="00152FFC" w:rsidRDefault="00152FFC" w:rsidP="00013584">
            <w:pPr>
              <w:rPr>
                <w:lang w:val="en-US"/>
              </w:rPr>
            </w:pPr>
            <w:r w:rsidRPr="00152FFC">
              <w:rPr>
                <w:color w:val="FF0000"/>
                <w:lang w:val="en-IN"/>
              </w:rPr>
              <w:t>SECTION4-ON and SECTION4-OFF signals are reversed at the top level sheet. This needs to be changed</w:t>
            </w:r>
          </w:p>
        </w:tc>
      </w:tr>
    </w:tbl>
    <w:p w14:paraId="5C017500" w14:textId="77777777" w:rsidR="00E32459" w:rsidRDefault="00E32459" w:rsidP="00E32459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E32459" w:rsidRPr="00152FFC" w14:paraId="39A6C903" w14:textId="77777777" w:rsidTr="00013584">
        <w:tc>
          <w:tcPr>
            <w:tcW w:w="1696" w:type="dxa"/>
          </w:tcPr>
          <w:p w14:paraId="6FF9364B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46A4C1AC" w14:textId="4209B9B4" w:rsidR="00E32459" w:rsidRPr="005605F4" w:rsidRDefault="00E32459" w:rsidP="00013584">
            <w:pPr>
              <w:rPr>
                <w:lang w:val="en-US"/>
              </w:rPr>
            </w:pPr>
            <w:r>
              <w:rPr>
                <w:lang w:val="en-US"/>
              </w:rPr>
              <w:t>HT-</w:t>
            </w:r>
            <w:r w:rsidR="0086133B">
              <w:rPr>
                <w:lang w:val="en-US"/>
              </w:rPr>
              <w:t>36</w:t>
            </w:r>
          </w:p>
        </w:tc>
      </w:tr>
      <w:tr w:rsidR="00E32459" w:rsidRPr="00254264" w14:paraId="0F7CF441" w14:textId="77777777" w:rsidTr="00013584">
        <w:tc>
          <w:tcPr>
            <w:tcW w:w="1696" w:type="dxa"/>
          </w:tcPr>
          <w:p w14:paraId="4E7A56A6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465B00FC" w14:textId="61DB7763" w:rsidR="00E32459" w:rsidRPr="00694EFB" w:rsidRDefault="00E32459" w:rsidP="00013584">
            <w:pPr>
              <w:rPr>
                <w:lang w:val="en-IN"/>
              </w:rPr>
            </w:pPr>
            <w:r>
              <w:rPr>
                <w:lang w:val="en-IN"/>
              </w:rPr>
              <w:t>Check Switch Section 4</w:t>
            </w:r>
            <w:r w:rsidRPr="00694EFB">
              <w:rPr>
                <w:lang w:val="en-IN"/>
              </w:rPr>
              <w:t xml:space="preserve"> OFF Function</w:t>
            </w:r>
          </w:p>
          <w:p w14:paraId="2C41A5DB" w14:textId="703FC2F1" w:rsidR="00E32459" w:rsidRPr="00032444" w:rsidRDefault="00E32459" w:rsidP="0014647F">
            <w:pPr>
              <w:pStyle w:val="ListParagraph"/>
              <w:numPr>
                <w:ilvl w:val="0"/>
                <w:numId w:val="23"/>
              </w:numPr>
              <w:rPr>
                <w:lang w:val="en-IN"/>
              </w:rPr>
            </w:pPr>
            <w:r w:rsidRPr="00032444">
              <w:rPr>
                <w:lang w:val="en-IN"/>
              </w:rPr>
              <w:t>Ensure PWM input of minimum 2kHz with 50% duty cycle at R152 (SECTION4-OFF)</w:t>
            </w:r>
          </w:p>
          <w:p w14:paraId="6D848205" w14:textId="1DCC2ACE" w:rsidR="00E32459" w:rsidRPr="00032444" w:rsidRDefault="00E32459" w:rsidP="0014647F">
            <w:pPr>
              <w:pStyle w:val="ListParagraph"/>
              <w:numPr>
                <w:ilvl w:val="0"/>
                <w:numId w:val="23"/>
              </w:numPr>
              <w:rPr>
                <w:lang w:val="en-IN"/>
              </w:rPr>
            </w:pPr>
            <w:r w:rsidRPr="00032444">
              <w:rPr>
                <w:lang w:val="en-IN"/>
              </w:rPr>
              <w:t>Ensure DC voltage at R150 (SECTION4-ON)</w:t>
            </w:r>
          </w:p>
        </w:tc>
      </w:tr>
      <w:tr w:rsidR="00E32459" w:rsidRPr="00254264" w14:paraId="73A9B9DD" w14:textId="77777777" w:rsidTr="00013584">
        <w:tc>
          <w:tcPr>
            <w:tcW w:w="1696" w:type="dxa"/>
          </w:tcPr>
          <w:p w14:paraId="47B30D99" w14:textId="77777777" w:rsidR="00E32459" w:rsidRPr="005605F4" w:rsidRDefault="00E32459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3B1D71F6" w14:textId="6CD3E5B4" w:rsidR="00E32459" w:rsidRPr="005B555D" w:rsidRDefault="005704FD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R141 should be low</w:t>
            </w:r>
            <w:r w:rsidR="00E32459">
              <w:rPr>
                <w:lang w:val="en-US"/>
              </w:rPr>
              <w:t xml:space="preserve"> (RDS-LOW-4)</w:t>
            </w:r>
          </w:p>
        </w:tc>
      </w:tr>
      <w:tr w:rsidR="000546D1" w:rsidRPr="00254264" w14:paraId="41489649" w14:textId="77777777" w:rsidTr="00013584">
        <w:tc>
          <w:tcPr>
            <w:tcW w:w="1696" w:type="dxa"/>
          </w:tcPr>
          <w:p w14:paraId="4583F8D9" w14:textId="18BA4C1C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72EE7698" w14:textId="65BBCF25" w:rsidR="000546D1" w:rsidRDefault="0057251C" w:rsidP="00013584">
            <w:pPr>
              <w:rPr>
                <w:lang w:val="en-US"/>
              </w:rPr>
            </w:pPr>
            <w:r>
              <w:rPr>
                <w:lang w:val="en-US"/>
              </w:rPr>
              <w:t>RDS-LOW-4 is logic low</w:t>
            </w:r>
          </w:p>
        </w:tc>
      </w:tr>
      <w:tr w:rsidR="00152FFC" w:rsidRPr="00152FFC" w14:paraId="03ED3B47" w14:textId="77777777" w:rsidTr="00013584">
        <w:tc>
          <w:tcPr>
            <w:tcW w:w="1696" w:type="dxa"/>
          </w:tcPr>
          <w:p w14:paraId="0DA0BC19" w14:textId="3F07D568" w:rsidR="00152FFC" w:rsidRDefault="00152FFC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Comments</w:t>
            </w:r>
          </w:p>
        </w:tc>
        <w:tc>
          <w:tcPr>
            <w:tcW w:w="7366" w:type="dxa"/>
          </w:tcPr>
          <w:p w14:paraId="6A5CC48D" w14:textId="2A92BC9E" w:rsidR="00152FFC" w:rsidRDefault="00152FFC" w:rsidP="00013584">
            <w:pPr>
              <w:rPr>
                <w:lang w:val="en-US"/>
              </w:rPr>
            </w:pPr>
            <w:r w:rsidRPr="00152FFC">
              <w:rPr>
                <w:color w:val="FF0000"/>
                <w:lang w:val="en-IN"/>
              </w:rPr>
              <w:t>SECTION4-ON and SECTION4-OFF signals are reversed at the top level sheet. This needs to be changed</w:t>
            </w:r>
          </w:p>
        </w:tc>
      </w:tr>
    </w:tbl>
    <w:p w14:paraId="688F7CF6" w14:textId="77777777" w:rsidR="00032444" w:rsidRDefault="00032444" w:rsidP="00032444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032444" w:rsidRPr="005605F4" w14:paraId="68A0ED6F" w14:textId="77777777" w:rsidTr="00013584">
        <w:tc>
          <w:tcPr>
            <w:tcW w:w="1696" w:type="dxa"/>
          </w:tcPr>
          <w:p w14:paraId="46A22845" w14:textId="77777777" w:rsidR="00032444" w:rsidRPr="005605F4" w:rsidRDefault="00032444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55EFB934" w14:textId="6EF9FDE8" w:rsidR="00032444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HT-37</w:t>
            </w:r>
          </w:p>
        </w:tc>
      </w:tr>
      <w:tr w:rsidR="00032444" w:rsidRPr="00254264" w14:paraId="2F5D9AEA" w14:textId="77777777" w:rsidTr="00013584">
        <w:tc>
          <w:tcPr>
            <w:tcW w:w="1696" w:type="dxa"/>
          </w:tcPr>
          <w:p w14:paraId="00C1AA99" w14:textId="77777777" w:rsidR="00032444" w:rsidRPr="005605F4" w:rsidRDefault="00032444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lastRenderedPageBreak/>
              <w:t>Test procedure</w:t>
            </w:r>
          </w:p>
        </w:tc>
        <w:tc>
          <w:tcPr>
            <w:tcW w:w="7366" w:type="dxa"/>
          </w:tcPr>
          <w:p w14:paraId="20BA58F2" w14:textId="22F3A47F" w:rsidR="00032444" w:rsidRPr="00694EFB" w:rsidRDefault="00032444" w:rsidP="00013584">
            <w:pPr>
              <w:rPr>
                <w:lang w:val="en-IN"/>
              </w:rPr>
            </w:pPr>
            <w:r>
              <w:rPr>
                <w:lang w:val="en-IN"/>
              </w:rPr>
              <w:t>Check Switch Section 4</w:t>
            </w:r>
            <w:r w:rsidRPr="00694EFB">
              <w:rPr>
                <w:lang w:val="en-IN"/>
              </w:rPr>
              <w:t xml:space="preserve"> </w:t>
            </w:r>
            <w:r>
              <w:rPr>
                <w:lang w:val="en-IN"/>
              </w:rPr>
              <w:t>Battery Low</w:t>
            </w:r>
            <w:r w:rsidRPr="00694EFB">
              <w:rPr>
                <w:lang w:val="en-IN"/>
              </w:rPr>
              <w:t xml:space="preserve"> Function</w:t>
            </w:r>
          </w:p>
          <w:p w14:paraId="27F2F995" w14:textId="3BA2079E" w:rsidR="00032444" w:rsidRPr="00032444" w:rsidRDefault="00032444" w:rsidP="0014647F">
            <w:pPr>
              <w:pStyle w:val="ListParagraph"/>
              <w:numPr>
                <w:ilvl w:val="0"/>
                <w:numId w:val="21"/>
              </w:numPr>
              <w:rPr>
                <w:lang w:val="en-IN"/>
              </w:rPr>
            </w:pPr>
            <w:r w:rsidRPr="00032444">
              <w:rPr>
                <w:lang w:val="en-IN"/>
              </w:rPr>
              <w:t>Ensure voltage below +6.5</w:t>
            </w:r>
            <w:r>
              <w:rPr>
                <w:lang w:val="en-IN"/>
              </w:rPr>
              <w:t>V across J15</w:t>
            </w:r>
            <w:r w:rsidRPr="00032444">
              <w:rPr>
                <w:lang w:val="en-IN"/>
              </w:rPr>
              <w:t xml:space="preserve"> connector</w:t>
            </w:r>
          </w:p>
        </w:tc>
      </w:tr>
      <w:tr w:rsidR="00032444" w:rsidRPr="00254264" w14:paraId="3A2F7CA6" w14:textId="77777777" w:rsidTr="00013584">
        <w:tc>
          <w:tcPr>
            <w:tcW w:w="1696" w:type="dxa"/>
          </w:tcPr>
          <w:p w14:paraId="350CD3AB" w14:textId="77777777" w:rsidR="00032444" w:rsidRPr="005605F4" w:rsidRDefault="00032444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48212259" w14:textId="05A536EC" w:rsidR="00032444" w:rsidRPr="005B555D" w:rsidRDefault="00032444" w:rsidP="00013584">
            <w:pPr>
              <w:rPr>
                <w:lang w:val="en-US"/>
              </w:rPr>
            </w:pPr>
            <w:r>
              <w:rPr>
                <w:lang w:val="en-US"/>
              </w:rPr>
              <w:t>S</w:t>
            </w:r>
            <w:r w:rsidR="00DA13FF">
              <w:rPr>
                <w:lang w:val="en-US"/>
              </w:rPr>
              <w:t>ignal at R147 should be low (BAT</w:t>
            </w:r>
            <w:r>
              <w:rPr>
                <w:lang w:val="en-US"/>
              </w:rPr>
              <w:t>-LOW-4)</w:t>
            </w:r>
          </w:p>
        </w:tc>
      </w:tr>
      <w:tr w:rsidR="000546D1" w:rsidRPr="00254264" w14:paraId="3D759393" w14:textId="77777777" w:rsidTr="00013584">
        <w:tc>
          <w:tcPr>
            <w:tcW w:w="1696" w:type="dxa"/>
          </w:tcPr>
          <w:p w14:paraId="73142F88" w14:textId="62AB40D2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68707641" w14:textId="4DCF79A4" w:rsidR="000546D1" w:rsidRDefault="007F6310" w:rsidP="00013584">
            <w:pPr>
              <w:rPr>
                <w:lang w:val="en-US"/>
              </w:rPr>
            </w:pPr>
            <w:r>
              <w:rPr>
                <w:lang w:val="en-US"/>
              </w:rPr>
              <w:t>BAT-LOW-4 is logic high</w:t>
            </w:r>
          </w:p>
        </w:tc>
      </w:tr>
    </w:tbl>
    <w:p w14:paraId="38CA5EC3" w14:textId="77777777" w:rsidR="00032444" w:rsidRDefault="00032444" w:rsidP="00032444">
      <w:pPr>
        <w:rPr>
          <w:lang w:val="en-US"/>
        </w:rPr>
      </w:pPr>
    </w:p>
    <w:p w14:paraId="203F0026" w14:textId="77777777" w:rsidR="00032444" w:rsidRDefault="00032444" w:rsidP="00032444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032444" w:rsidRPr="005605F4" w14:paraId="04EC6A53" w14:textId="77777777" w:rsidTr="00013584">
        <w:tc>
          <w:tcPr>
            <w:tcW w:w="1696" w:type="dxa"/>
          </w:tcPr>
          <w:p w14:paraId="63B9CA2C" w14:textId="77777777" w:rsidR="00032444" w:rsidRPr="005605F4" w:rsidRDefault="00032444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698DEDE5" w14:textId="057778D5" w:rsidR="00032444" w:rsidRPr="005605F4" w:rsidRDefault="0086133B" w:rsidP="00013584">
            <w:pPr>
              <w:rPr>
                <w:lang w:val="en-US"/>
              </w:rPr>
            </w:pPr>
            <w:r>
              <w:rPr>
                <w:lang w:val="en-US"/>
              </w:rPr>
              <w:t>HT-38</w:t>
            </w:r>
          </w:p>
        </w:tc>
      </w:tr>
      <w:tr w:rsidR="00032444" w:rsidRPr="00254264" w14:paraId="34A4F6C9" w14:textId="77777777" w:rsidTr="00013584">
        <w:tc>
          <w:tcPr>
            <w:tcW w:w="1696" w:type="dxa"/>
          </w:tcPr>
          <w:p w14:paraId="7CB7967D" w14:textId="77777777" w:rsidR="00032444" w:rsidRPr="005605F4" w:rsidRDefault="00032444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2A153D49" w14:textId="11574A45" w:rsidR="00032444" w:rsidRPr="00694EFB" w:rsidRDefault="00032444" w:rsidP="00013584">
            <w:pPr>
              <w:rPr>
                <w:lang w:val="en-IN"/>
              </w:rPr>
            </w:pPr>
            <w:r>
              <w:rPr>
                <w:lang w:val="en-IN"/>
              </w:rPr>
              <w:t>Check Switch Section 4</w:t>
            </w:r>
            <w:r w:rsidRPr="00694EFB">
              <w:rPr>
                <w:lang w:val="en-IN"/>
              </w:rPr>
              <w:t xml:space="preserve"> </w:t>
            </w:r>
            <w:r>
              <w:rPr>
                <w:lang w:val="en-IN"/>
              </w:rPr>
              <w:t>Battery Low</w:t>
            </w:r>
            <w:r w:rsidRPr="00694EFB">
              <w:rPr>
                <w:lang w:val="en-IN"/>
              </w:rPr>
              <w:t xml:space="preserve"> Function</w:t>
            </w:r>
          </w:p>
          <w:p w14:paraId="0BDCE760" w14:textId="076686D6" w:rsidR="00032444" w:rsidRPr="00032444" w:rsidRDefault="00032444" w:rsidP="0014647F">
            <w:pPr>
              <w:pStyle w:val="ListParagraph"/>
              <w:numPr>
                <w:ilvl w:val="0"/>
                <w:numId w:val="24"/>
              </w:numPr>
              <w:rPr>
                <w:lang w:val="en-IN"/>
              </w:rPr>
            </w:pPr>
            <w:r w:rsidRPr="00032444">
              <w:rPr>
                <w:lang w:val="en-IN"/>
              </w:rPr>
              <w:t>Ensure voltage below +6.5V across J14 connector</w:t>
            </w:r>
          </w:p>
        </w:tc>
      </w:tr>
      <w:tr w:rsidR="00032444" w:rsidRPr="00254264" w14:paraId="4A9A65C4" w14:textId="77777777" w:rsidTr="00013584">
        <w:tc>
          <w:tcPr>
            <w:tcW w:w="1696" w:type="dxa"/>
          </w:tcPr>
          <w:p w14:paraId="379C5D9A" w14:textId="77777777" w:rsidR="00032444" w:rsidRPr="005605F4" w:rsidRDefault="00032444" w:rsidP="0001358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04BFBBF5" w14:textId="513EA9ED" w:rsidR="00032444" w:rsidRPr="005B555D" w:rsidRDefault="00032444" w:rsidP="00013584">
            <w:pPr>
              <w:rPr>
                <w:lang w:val="en-US"/>
              </w:rPr>
            </w:pPr>
            <w:r>
              <w:rPr>
                <w:lang w:val="en-US"/>
              </w:rPr>
              <w:t>Signal at R147 should be l</w:t>
            </w:r>
            <w:r w:rsidR="00DA13FF">
              <w:rPr>
                <w:lang w:val="en-US"/>
              </w:rPr>
              <w:t>ow (BAT</w:t>
            </w:r>
            <w:r>
              <w:rPr>
                <w:lang w:val="en-US"/>
              </w:rPr>
              <w:t>-LOW-4)</w:t>
            </w:r>
          </w:p>
        </w:tc>
      </w:tr>
      <w:tr w:rsidR="000546D1" w:rsidRPr="00254264" w14:paraId="57937EAA" w14:textId="77777777" w:rsidTr="00013584">
        <w:tc>
          <w:tcPr>
            <w:tcW w:w="1696" w:type="dxa"/>
          </w:tcPr>
          <w:p w14:paraId="408D10BD" w14:textId="506F2715" w:rsidR="000546D1" w:rsidRPr="005605F4" w:rsidRDefault="000546D1" w:rsidP="0001358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7EC7F1C8" w14:textId="57C6311A" w:rsidR="000546D1" w:rsidRDefault="006023E9" w:rsidP="00013584">
            <w:pPr>
              <w:rPr>
                <w:lang w:val="en-US"/>
              </w:rPr>
            </w:pPr>
            <w:r>
              <w:rPr>
                <w:lang w:val="en-US"/>
              </w:rPr>
              <w:t>BAT-LOW-4 is logic low</w:t>
            </w:r>
          </w:p>
        </w:tc>
      </w:tr>
    </w:tbl>
    <w:p w14:paraId="312FB2A7" w14:textId="77777777" w:rsidR="00161E6A" w:rsidRPr="00032444" w:rsidRDefault="00161E6A" w:rsidP="00161E6A">
      <w:pPr>
        <w:rPr>
          <w:lang w:val="en-IN"/>
        </w:rPr>
      </w:pPr>
    </w:p>
    <w:p w14:paraId="25927D05" w14:textId="7BE95FFC" w:rsidR="008942F5" w:rsidRDefault="008942F5" w:rsidP="008942F5">
      <w:pPr>
        <w:pStyle w:val="Heading1"/>
        <w:rPr>
          <w:lang w:val="en-US"/>
        </w:rPr>
      </w:pPr>
      <w:r>
        <w:rPr>
          <w:lang w:val="en-US"/>
        </w:rPr>
        <w:t>Connectors</w:t>
      </w:r>
    </w:p>
    <w:p w14:paraId="0CD87678" w14:textId="77777777" w:rsidR="008942F5" w:rsidRPr="008942F5" w:rsidRDefault="008942F5" w:rsidP="008942F5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8942F5" w:rsidRPr="005605F4" w14:paraId="29A5A3DE" w14:textId="77777777" w:rsidTr="00F00950">
        <w:tc>
          <w:tcPr>
            <w:tcW w:w="1696" w:type="dxa"/>
          </w:tcPr>
          <w:p w14:paraId="7FD2EEB9" w14:textId="77777777" w:rsidR="008942F5" w:rsidRPr="005605F4" w:rsidRDefault="008942F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5A1D1B1A" w14:textId="20B7DBAC" w:rsidR="008942F5" w:rsidRPr="005605F4" w:rsidRDefault="0086133B" w:rsidP="00F00950">
            <w:pPr>
              <w:rPr>
                <w:lang w:val="en-US"/>
              </w:rPr>
            </w:pPr>
            <w:r>
              <w:rPr>
                <w:lang w:val="en-US"/>
              </w:rPr>
              <w:t>HT-39</w:t>
            </w:r>
          </w:p>
        </w:tc>
      </w:tr>
      <w:tr w:rsidR="008942F5" w:rsidRPr="00254264" w14:paraId="31C78FA5" w14:textId="77777777" w:rsidTr="00F00950">
        <w:tc>
          <w:tcPr>
            <w:tcW w:w="1696" w:type="dxa"/>
          </w:tcPr>
          <w:p w14:paraId="528C32F2" w14:textId="77777777" w:rsidR="008942F5" w:rsidRPr="005605F4" w:rsidRDefault="008942F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678B49B3" w14:textId="6EE39AAB" w:rsidR="008942F5" w:rsidRDefault="008942F5" w:rsidP="00F00950">
            <w:r>
              <w:t>Check Detection LED</w:t>
            </w:r>
          </w:p>
          <w:p w14:paraId="6597456C" w14:textId="6644EDDB" w:rsidR="008942F5" w:rsidRPr="008942F5" w:rsidRDefault="008942F5" w:rsidP="0014647F">
            <w:pPr>
              <w:pStyle w:val="ListParagraph"/>
              <w:numPr>
                <w:ilvl w:val="0"/>
                <w:numId w:val="3"/>
              </w:numPr>
              <w:rPr>
                <w:lang w:val="en-IN"/>
              </w:rPr>
            </w:pPr>
            <w:r w:rsidRPr="008942F5">
              <w:rPr>
                <w:lang w:val="en-IN"/>
              </w:rPr>
              <w:t>Connect Detection led to J1-5</w:t>
            </w:r>
          </w:p>
          <w:p w14:paraId="774F2190" w14:textId="010BE1E5" w:rsidR="008942F5" w:rsidRPr="008942F5" w:rsidRDefault="008942F5" w:rsidP="0014647F">
            <w:pPr>
              <w:pStyle w:val="ListParagraph"/>
              <w:numPr>
                <w:ilvl w:val="0"/>
                <w:numId w:val="3"/>
              </w:numPr>
              <w:rPr>
                <w:lang w:val="en-IN"/>
              </w:rPr>
            </w:pPr>
            <w:r>
              <w:rPr>
                <w:lang w:val="en-IN"/>
              </w:rPr>
              <w:t xml:space="preserve">Pull led individually </w:t>
            </w:r>
            <w:r w:rsidRPr="008942F5">
              <w:rPr>
                <w:lang w:val="en-IN"/>
              </w:rPr>
              <w:t>hig</w:t>
            </w:r>
            <w:r>
              <w:rPr>
                <w:lang w:val="en-IN"/>
              </w:rPr>
              <w:t>h or low</w:t>
            </w:r>
          </w:p>
        </w:tc>
      </w:tr>
      <w:tr w:rsidR="008942F5" w:rsidRPr="00254264" w14:paraId="62A731E3" w14:textId="77777777" w:rsidTr="00F00950">
        <w:tc>
          <w:tcPr>
            <w:tcW w:w="1696" w:type="dxa"/>
          </w:tcPr>
          <w:p w14:paraId="4FDE6A02" w14:textId="77777777" w:rsidR="008942F5" w:rsidRPr="005605F4" w:rsidRDefault="008942F5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2295A9FE" w14:textId="6B0336E5" w:rsidR="008942F5" w:rsidRPr="005B555D" w:rsidRDefault="008942F5" w:rsidP="00F00950">
            <w:pPr>
              <w:rPr>
                <w:lang w:val="en-US"/>
              </w:rPr>
            </w:pPr>
            <w:r>
              <w:rPr>
                <w:lang w:val="en-US"/>
              </w:rPr>
              <w:t>Led should turn on and off</w:t>
            </w:r>
          </w:p>
        </w:tc>
      </w:tr>
      <w:tr w:rsidR="008942F5" w:rsidRPr="00CE551C" w14:paraId="03E54017" w14:textId="77777777" w:rsidTr="00F00950">
        <w:tc>
          <w:tcPr>
            <w:tcW w:w="1696" w:type="dxa"/>
          </w:tcPr>
          <w:p w14:paraId="4331CFA5" w14:textId="77777777" w:rsidR="008942F5" w:rsidRPr="005605F4" w:rsidRDefault="008942F5" w:rsidP="00F0095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68F7C248" w14:textId="30CCB34A" w:rsidR="008942F5" w:rsidRDefault="00F318D9" w:rsidP="001E0D5B">
            <w:pPr>
              <w:rPr>
                <w:lang w:val="en-US"/>
              </w:rPr>
            </w:pPr>
            <w:r>
              <w:rPr>
                <w:lang w:val="en-US"/>
              </w:rPr>
              <w:t>LED turning on and off according to the input given</w:t>
            </w:r>
            <w:r w:rsidR="00CE551C">
              <w:rPr>
                <w:lang w:val="en-US"/>
              </w:rPr>
              <w:t>.</w:t>
            </w:r>
            <w:r w:rsidR="00CE551C" w:rsidRPr="004D62C5">
              <w:rPr>
                <w:color w:val="FF0000"/>
                <w:lang w:val="en-US"/>
              </w:rPr>
              <w:t xml:space="preserve"> ESD protection circuit </w:t>
            </w:r>
            <w:r w:rsidR="001E0D5B" w:rsidRPr="004D62C5">
              <w:rPr>
                <w:color w:val="FF0000"/>
                <w:lang w:val="en-US"/>
              </w:rPr>
              <w:t>is missing here</w:t>
            </w:r>
            <w:r w:rsidR="00CE551C" w:rsidRPr="004D62C5">
              <w:rPr>
                <w:color w:val="FF0000"/>
                <w:lang w:val="en-US"/>
              </w:rPr>
              <w:t>.</w:t>
            </w:r>
            <w:r w:rsidR="001E0D5B" w:rsidRPr="004D62C5">
              <w:rPr>
                <w:color w:val="FF0000"/>
                <w:lang w:val="en-US"/>
              </w:rPr>
              <w:t xml:space="preserve"> This needs to be added.</w:t>
            </w:r>
          </w:p>
        </w:tc>
      </w:tr>
    </w:tbl>
    <w:p w14:paraId="4EC8C08C" w14:textId="64723B0D" w:rsidR="00161E6A" w:rsidRDefault="00161E6A" w:rsidP="008942F5">
      <w:pPr>
        <w:widowControl w:val="0"/>
        <w:autoSpaceDE w:val="0"/>
        <w:autoSpaceDN w:val="0"/>
        <w:adjustRightInd w:val="0"/>
        <w:spacing w:after="0" w:line="280" w:lineRule="atLeast"/>
        <w:rPr>
          <w:rFonts w:ascii="Times" w:hAnsi="Times" w:cs="Times"/>
          <w:color w:val="000000"/>
          <w:sz w:val="24"/>
          <w:szCs w:val="24"/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F00950" w:rsidRPr="00CE551C" w14:paraId="0F5F560E" w14:textId="77777777" w:rsidTr="00F00950">
        <w:tc>
          <w:tcPr>
            <w:tcW w:w="1696" w:type="dxa"/>
          </w:tcPr>
          <w:p w14:paraId="3E9247E4" w14:textId="77777777" w:rsidR="00F00950" w:rsidRPr="005605F4" w:rsidRDefault="00F00950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0CDCD836" w14:textId="024ADE9A" w:rsidR="00F00950" w:rsidRPr="005605F4" w:rsidRDefault="0086133B" w:rsidP="00F00950">
            <w:pPr>
              <w:rPr>
                <w:lang w:val="en-US"/>
              </w:rPr>
            </w:pPr>
            <w:r>
              <w:rPr>
                <w:lang w:val="en-US"/>
              </w:rPr>
              <w:t>HT-40</w:t>
            </w:r>
          </w:p>
        </w:tc>
      </w:tr>
      <w:tr w:rsidR="00F00950" w:rsidRPr="001829EA" w14:paraId="4D32D18D" w14:textId="77777777" w:rsidTr="00F00950">
        <w:tc>
          <w:tcPr>
            <w:tcW w:w="1696" w:type="dxa"/>
          </w:tcPr>
          <w:p w14:paraId="577500AC" w14:textId="77777777" w:rsidR="00F00950" w:rsidRPr="005605F4" w:rsidRDefault="00F00950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3EA7990E" w14:textId="0228A7EB" w:rsidR="00F00950" w:rsidRPr="00F00950" w:rsidRDefault="00F00950" w:rsidP="00F00950">
            <w:pPr>
              <w:rPr>
                <w:lang w:val="en-IN"/>
              </w:rPr>
            </w:pPr>
            <w:r w:rsidRPr="00F00950">
              <w:rPr>
                <w:lang w:val="en-IN"/>
              </w:rPr>
              <w:t>Check Input-1 and Input-2 for Key Switch Connector</w:t>
            </w:r>
          </w:p>
          <w:p w14:paraId="3EA78E5F" w14:textId="4B2FFE12" w:rsidR="00F00950" w:rsidRPr="008942F5" w:rsidRDefault="00F00950" w:rsidP="00F00950">
            <w:pPr>
              <w:pStyle w:val="ListParagraph"/>
              <w:numPr>
                <w:ilvl w:val="0"/>
                <w:numId w:val="26"/>
              </w:numPr>
              <w:rPr>
                <w:lang w:val="en-IN"/>
              </w:rPr>
            </w:pPr>
            <w:r>
              <w:rPr>
                <w:lang w:val="en-IN"/>
              </w:rPr>
              <w:t>Drive Input 1 and 2 high/low</w:t>
            </w:r>
          </w:p>
          <w:p w14:paraId="3D0D95A6" w14:textId="37D28C87" w:rsidR="00F00950" w:rsidRPr="008942F5" w:rsidRDefault="00F00950" w:rsidP="00F00950">
            <w:pPr>
              <w:pStyle w:val="ListParagraph"/>
              <w:numPr>
                <w:ilvl w:val="0"/>
                <w:numId w:val="26"/>
              </w:numPr>
              <w:rPr>
                <w:lang w:val="en-IN"/>
              </w:rPr>
            </w:pPr>
            <w:r>
              <w:rPr>
                <w:lang w:val="en-IN"/>
              </w:rPr>
              <w:t>Check the voltage at the respective lines</w:t>
            </w:r>
          </w:p>
        </w:tc>
      </w:tr>
      <w:tr w:rsidR="00F00950" w:rsidRPr="001829EA" w14:paraId="48B7515E" w14:textId="77777777" w:rsidTr="00F00950">
        <w:tc>
          <w:tcPr>
            <w:tcW w:w="1696" w:type="dxa"/>
          </w:tcPr>
          <w:p w14:paraId="319DFCAB" w14:textId="77777777" w:rsidR="00F00950" w:rsidRPr="005605F4" w:rsidRDefault="00F00950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14F2FBEC" w14:textId="5E6574F5" w:rsidR="00F00950" w:rsidRPr="005B555D" w:rsidRDefault="00F00950" w:rsidP="00F00950">
            <w:pPr>
              <w:rPr>
                <w:lang w:val="en-US"/>
              </w:rPr>
            </w:pPr>
            <w:r>
              <w:rPr>
                <w:lang w:val="en-US"/>
              </w:rPr>
              <w:t>The Input-1 and Input-2 should reflect the voltage driven at the connector</w:t>
            </w:r>
          </w:p>
        </w:tc>
      </w:tr>
      <w:tr w:rsidR="00F00950" w:rsidRPr="00254264" w14:paraId="53B16B16" w14:textId="77777777" w:rsidTr="00F00950">
        <w:tc>
          <w:tcPr>
            <w:tcW w:w="1696" w:type="dxa"/>
          </w:tcPr>
          <w:p w14:paraId="3BB96BAD" w14:textId="77777777" w:rsidR="00F00950" w:rsidRPr="005605F4" w:rsidRDefault="00F00950" w:rsidP="00F0095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53648E3C" w14:textId="22BB36AC" w:rsidR="00F00950" w:rsidRDefault="0032543A" w:rsidP="00F00950">
            <w:pPr>
              <w:rPr>
                <w:lang w:val="en-US"/>
              </w:rPr>
            </w:pPr>
            <w:r>
              <w:rPr>
                <w:lang w:val="en-US"/>
              </w:rPr>
              <w:t xml:space="preserve">Input-1 and Input-2 goes high and low according to the voltage at the connector. </w:t>
            </w:r>
            <w:r w:rsidRPr="004D62C5">
              <w:rPr>
                <w:color w:val="FF0000"/>
                <w:lang w:val="en-US"/>
              </w:rPr>
              <w:t>Without anything connected, Input-1 and Input-2 are always read as high. ESD protection circuit</w:t>
            </w:r>
            <w:r w:rsidR="004D62C5">
              <w:rPr>
                <w:color w:val="FF0000"/>
                <w:lang w:val="en-US"/>
              </w:rPr>
              <w:t xml:space="preserve"> needs to be added here</w:t>
            </w:r>
            <w:r w:rsidRPr="004D62C5">
              <w:rPr>
                <w:color w:val="FF0000"/>
                <w:lang w:val="en-US"/>
              </w:rPr>
              <w:t>.</w:t>
            </w:r>
          </w:p>
        </w:tc>
      </w:tr>
    </w:tbl>
    <w:p w14:paraId="40A96B9D" w14:textId="77777777" w:rsidR="00F00950" w:rsidRDefault="00F00950" w:rsidP="008942F5">
      <w:pPr>
        <w:widowControl w:val="0"/>
        <w:autoSpaceDE w:val="0"/>
        <w:autoSpaceDN w:val="0"/>
        <w:adjustRightInd w:val="0"/>
        <w:spacing w:after="0" w:line="280" w:lineRule="atLeast"/>
        <w:rPr>
          <w:rFonts w:ascii="Times" w:hAnsi="Times" w:cs="Times"/>
          <w:color w:val="000000"/>
          <w:sz w:val="24"/>
          <w:szCs w:val="24"/>
          <w:lang w:val="en-US"/>
        </w:rPr>
      </w:pPr>
    </w:p>
    <w:p w14:paraId="590C7B9E" w14:textId="45BF5B64" w:rsidR="00F00950" w:rsidRDefault="00F00950" w:rsidP="00F00950">
      <w:pPr>
        <w:pStyle w:val="Heading1"/>
        <w:rPr>
          <w:lang w:val="en-US"/>
        </w:rPr>
      </w:pPr>
      <w:r>
        <w:rPr>
          <w:lang w:val="en-US"/>
        </w:rPr>
        <w:t>Top Level</w:t>
      </w:r>
    </w:p>
    <w:p w14:paraId="217E81E2" w14:textId="77777777" w:rsidR="00FF4825" w:rsidRPr="00FF4825" w:rsidRDefault="00FF4825" w:rsidP="00FF4825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FF4825" w:rsidRPr="0032543A" w14:paraId="2F15F22F" w14:textId="77777777" w:rsidTr="008C7504">
        <w:tc>
          <w:tcPr>
            <w:tcW w:w="1696" w:type="dxa"/>
          </w:tcPr>
          <w:p w14:paraId="33E16353" w14:textId="77777777" w:rsidR="00FF4825" w:rsidRPr="005605F4" w:rsidRDefault="00FF4825" w:rsidP="008C750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68AC250A" w14:textId="77777777" w:rsidR="00FF4825" w:rsidRPr="005605F4" w:rsidRDefault="00FF4825" w:rsidP="008C7504">
            <w:pPr>
              <w:rPr>
                <w:lang w:val="en-US"/>
              </w:rPr>
            </w:pPr>
            <w:r>
              <w:rPr>
                <w:lang w:val="en-US"/>
              </w:rPr>
              <w:t>HT-41</w:t>
            </w:r>
          </w:p>
        </w:tc>
      </w:tr>
      <w:tr w:rsidR="00FF4825" w:rsidRPr="001829EA" w14:paraId="7ACCD8D0" w14:textId="77777777" w:rsidTr="008C7504">
        <w:tc>
          <w:tcPr>
            <w:tcW w:w="1696" w:type="dxa"/>
          </w:tcPr>
          <w:p w14:paraId="77F8D115" w14:textId="77777777" w:rsidR="00FF4825" w:rsidRPr="005605F4" w:rsidRDefault="00FF4825" w:rsidP="008C750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1F7A14EE" w14:textId="2239EDFB" w:rsidR="00FF4825" w:rsidRPr="00F00950" w:rsidRDefault="00FF4825" w:rsidP="008C7504">
            <w:pPr>
              <w:rPr>
                <w:lang w:val="en-IN"/>
              </w:rPr>
            </w:pPr>
            <w:r>
              <w:rPr>
                <w:lang w:val="en-IN"/>
              </w:rPr>
              <w:t>Check Switch</w:t>
            </w:r>
            <w:r w:rsidR="001829EA">
              <w:rPr>
                <w:lang w:val="en-IN"/>
              </w:rPr>
              <w:t xml:space="preserve"> Section Open</w:t>
            </w:r>
            <w:bookmarkStart w:id="0" w:name="_GoBack"/>
            <w:bookmarkEnd w:id="0"/>
          </w:p>
          <w:p w14:paraId="2981C382" w14:textId="322EFF7C" w:rsidR="00FF4825" w:rsidRPr="008942F5" w:rsidRDefault="00FF4825" w:rsidP="008C7504">
            <w:pPr>
              <w:pStyle w:val="ListParagraph"/>
              <w:numPr>
                <w:ilvl w:val="0"/>
                <w:numId w:val="27"/>
              </w:numPr>
              <w:rPr>
                <w:lang w:val="en-IN"/>
              </w:rPr>
            </w:pPr>
            <w:r>
              <w:rPr>
                <w:lang w:val="en-IN"/>
              </w:rPr>
              <w:t>Ensure Single Switch Section 1, 2, 3 and 4 are open</w:t>
            </w:r>
          </w:p>
          <w:p w14:paraId="6A954033" w14:textId="77777777" w:rsidR="00FF4825" w:rsidRPr="008942F5" w:rsidRDefault="00FF4825" w:rsidP="008C7504">
            <w:pPr>
              <w:pStyle w:val="ListParagraph"/>
              <w:numPr>
                <w:ilvl w:val="0"/>
                <w:numId w:val="27"/>
              </w:numPr>
              <w:rPr>
                <w:lang w:val="en-IN"/>
              </w:rPr>
            </w:pPr>
            <w:r>
              <w:rPr>
                <w:lang w:val="en-IN"/>
              </w:rPr>
              <w:t>Check the resistance between Rail-A and Rail-B</w:t>
            </w:r>
          </w:p>
        </w:tc>
      </w:tr>
      <w:tr w:rsidR="00FF4825" w:rsidRPr="001829EA" w14:paraId="0C9DDAE3" w14:textId="77777777" w:rsidTr="008C7504">
        <w:tc>
          <w:tcPr>
            <w:tcW w:w="1696" w:type="dxa"/>
          </w:tcPr>
          <w:p w14:paraId="1FA6A02C" w14:textId="77777777" w:rsidR="00FF4825" w:rsidRPr="005605F4" w:rsidRDefault="00FF4825" w:rsidP="008C7504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lastRenderedPageBreak/>
              <w:t>Expected result</w:t>
            </w:r>
          </w:p>
        </w:tc>
        <w:tc>
          <w:tcPr>
            <w:tcW w:w="7366" w:type="dxa"/>
          </w:tcPr>
          <w:p w14:paraId="565B6E28" w14:textId="62277050" w:rsidR="00FF4825" w:rsidRPr="005B555D" w:rsidRDefault="00FF4825" w:rsidP="008C7504">
            <w:pPr>
              <w:rPr>
                <w:lang w:val="en-US"/>
              </w:rPr>
            </w:pPr>
            <w:r>
              <w:rPr>
                <w:lang w:val="en-US"/>
              </w:rPr>
              <w:t>The resistance measured should be high, indication of an open circuit</w:t>
            </w:r>
          </w:p>
        </w:tc>
      </w:tr>
      <w:tr w:rsidR="00FF4825" w:rsidRPr="005605F4" w14:paraId="1191CD52" w14:textId="77777777" w:rsidTr="008C7504">
        <w:tc>
          <w:tcPr>
            <w:tcW w:w="1696" w:type="dxa"/>
          </w:tcPr>
          <w:p w14:paraId="1EE2EE97" w14:textId="77777777" w:rsidR="00FF4825" w:rsidRPr="005605F4" w:rsidRDefault="00FF4825" w:rsidP="008C750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02E7CC35" w14:textId="1BCE1518" w:rsidR="00FF4825" w:rsidRDefault="00FF4825" w:rsidP="008C7504">
            <w:pPr>
              <w:rPr>
                <w:lang w:val="en-US"/>
              </w:rPr>
            </w:pPr>
            <w:r>
              <w:rPr>
                <w:lang w:val="en-US"/>
              </w:rPr>
              <w:t xml:space="preserve">Resistance measured = </w:t>
            </w:r>
            <w:r w:rsidR="005F4829">
              <w:rPr>
                <w:lang w:val="en-US"/>
              </w:rPr>
              <w:t>0.887 Mohms</w:t>
            </w:r>
          </w:p>
        </w:tc>
      </w:tr>
    </w:tbl>
    <w:p w14:paraId="04D3293B" w14:textId="77777777" w:rsidR="00FF4825" w:rsidRPr="00FF4825" w:rsidRDefault="00FF4825" w:rsidP="00FF4825">
      <w:pPr>
        <w:rPr>
          <w:lang w:val="en-US"/>
        </w:rPr>
      </w:pPr>
    </w:p>
    <w:p w14:paraId="4DF18670" w14:textId="77777777" w:rsidR="00F00950" w:rsidRDefault="00F00950" w:rsidP="00F00950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F00950" w:rsidRPr="005605F4" w14:paraId="49D85942" w14:textId="77777777" w:rsidTr="00F00950">
        <w:tc>
          <w:tcPr>
            <w:tcW w:w="1696" w:type="dxa"/>
          </w:tcPr>
          <w:p w14:paraId="59D418AF" w14:textId="77777777" w:rsidR="00F00950" w:rsidRPr="005605F4" w:rsidRDefault="00F00950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38C3C7E4" w14:textId="7985CEBA" w:rsidR="00F00950" w:rsidRPr="005605F4" w:rsidRDefault="0086133B" w:rsidP="00F00950">
            <w:pPr>
              <w:rPr>
                <w:lang w:val="en-US"/>
              </w:rPr>
            </w:pPr>
            <w:r>
              <w:rPr>
                <w:lang w:val="en-US"/>
              </w:rPr>
              <w:t>HT-41</w:t>
            </w:r>
          </w:p>
        </w:tc>
      </w:tr>
      <w:tr w:rsidR="00F00950" w:rsidRPr="001829EA" w14:paraId="597ABE56" w14:textId="77777777" w:rsidTr="00F00950">
        <w:tc>
          <w:tcPr>
            <w:tcW w:w="1696" w:type="dxa"/>
          </w:tcPr>
          <w:p w14:paraId="0BE5143E" w14:textId="77777777" w:rsidR="00F00950" w:rsidRPr="005605F4" w:rsidRDefault="00F00950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6E464B23" w14:textId="153E6B22" w:rsidR="00F00950" w:rsidRPr="00F00950" w:rsidRDefault="00F00950" w:rsidP="00F00950">
            <w:pPr>
              <w:rPr>
                <w:lang w:val="en-IN"/>
              </w:rPr>
            </w:pPr>
            <w:r>
              <w:rPr>
                <w:lang w:val="en-IN"/>
              </w:rPr>
              <w:t>Check Switch Section 1</w:t>
            </w:r>
          </w:p>
          <w:p w14:paraId="19BD7BE6" w14:textId="3AF6D6D8" w:rsidR="00F00950" w:rsidRPr="00072137" w:rsidRDefault="00F00950" w:rsidP="00072137">
            <w:pPr>
              <w:pStyle w:val="ListParagraph"/>
              <w:numPr>
                <w:ilvl w:val="0"/>
                <w:numId w:val="32"/>
              </w:numPr>
              <w:rPr>
                <w:lang w:val="en-IN"/>
              </w:rPr>
            </w:pPr>
            <w:r w:rsidRPr="00072137">
              <w:rPr>
                <w:lang w:val="en-IN"/>
              </w:rPr>
              <w:t>Ensure Single Switch Section 1 and 3 are closed</w:t>
            </w:r>
          </w:p>
          <w:p w14:paraId="4287ECCE" w14:textId="77777777" w:rsidR="00F00950" w:rsidRDefault="00F00950" w:rsidP="00072137">
            <w:pPr>
              <w:pStyle w:val="ListParagraph"/>
              <w:numPr>
                <w:ilvl w:val="0"/>
                <w:numId w:val="32"/>
              </w:numPr>
              <w:rPr>
                <w:lang w:val="en-IN"/>
              </w:rPr>
            </w:pPr>
            <w:r>
              <w:rPr>
                <w:lang w:val="en-IN"/>
              </w:rPr>
              <w:t>Ensure Single Switch Section 2 and 4 are open</w:t>
            </w:r>
          </w:p>
          <w:p w14:paraId="1546D58A" w14:textId="199D472B" w:rsidR="00F00950" w:rsidRPr="008942F5" w:rsidRDefault="00241204" w:rsidP="00072137">
            <w:pPr>
              <w:pStyle w:val="ListParagraph"/>
              <w:numPr>
                <w:ilvl w:val="0"/>
                <w:numId w:val="32"/>
              </w:numPr>
              <w:rPr>
                <w:lang w:val="en-IN"/>
              </w:rPr>
            </w:pPr>
            <w:r>
              <w:rPr>
                <w:lang w:val="en-IN"/>
              </w:rPr>
              <w:t>Check the resistance between Rail-A and Rail-B</w:t>
            </w:r>
          </w:p>
        </w:tc>
      </w:tr>
      <w:tr w:rsidR="00F00950" w:rsidRPr="001829EA" w14:paraId="78330D16" w14:textId="77777777" w:rsidTr="00F00950">
        <w:tc>
          <w:tcPr>
            <w:tcW w:w="1696" w:type="dxa"/>
          </w:tcPr>
          <w:p w14:paraId="54E4D3B7" w14:textId="625C1BDD" w:rsidR="00F00950" w:rsidRPr="005605F4" w:rsidRDefault="00F00950" w:rsidP="00F00950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699AF197" w14:textId="7950989A" w:rsidR="00F00950" w:rsidRPr="005B555D" w:rsidRDefault="00241204" w:rsidP="00241204">
            <w:pPr>
              <w:rPr>
                <w:lang w:val="en-US"/>
              </w:rPr>
            </w:pPr>
            <w:r>
              <w:rPr>
                <w:lang w:val="en-US"/>
              </w:rPr>
              <w:t>The resistance measured should be very less, indication of a short</w:t>
            </w:r>
          </w:p>
        </w:tc>
      </w:tr>
      <w:tr w:rsidR="00F00950" w:rsidRPr="005605F4" w14:paraId="2A61C06B" w14:textId="77777777" w:rsidTr="00F00950">
        <w:tc>
          <w:tcPr>
            <w:tcW w:w="1696" w:type="dxa"/>
          </w:tcPr>
          <w:p w14:paraId="598A0006" w14:textId="77777777" w:rsidR="00F00950" w:rsidRPr="005605F4" w:rsidRDefault="00F00950" w:rsidP="00F0095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1E2FC9E9" w14:textId="6E870801" w:rsidR="00F00950" w:rsidRDefault="008C7504" w:rsidP="00F00950">
            <w:pPr>
              <w:rPr>
                <w:lang w:val="en-US"/>
              </w:rPr>
            </w:pPr>
            <w:r>
              <w:rPr>
                <w:lang w:val="en-US"/>
              </w:rPr>
              <w:t>Resistance Measured = 0.1 ohms</w:t>
            </w:r>
          </w:p>
        </w:tc>
      </w:tr>
    </w:tbl>
    <w:p w14:paraId="5921E9F6" w14:textId="77777777" w:rsidR="00F00950" w:rsidRPr="00F00950" w:rsidRDefault="00F00950" w:rsidP="00F00950">
      <w:pPr>
        <w:rPr>
          <w:lang w:val="en-US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241204" w:rsidRPr="005605F4" w14:paraId="7FB91211" w14:textId="77777777" w:rsidTr="000546D1">
        <w:tc>
          <w:tcPr>
            <w:tcW w:w="1696" w:type="dxa"/>
          </w:tcPr>
          <w:p w14:paraId="501A2874" w14:textId="77777777" w:rsidR="00241204" w:rsidRPr="005605F4" w:rsidRDefault="00241204" w:rsidP="000546D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ID</w:t>
            </w:r>
          </w:p>
        </w:tc>
        <w:tc>
          <w:tcPr>
            <w:tcW w:w="7366" w:type="dxa"/>
          </w:tcPr>
          <w:p w14:paraId="168ECF72" w14:textId="6E956A6C" w:rsidR="00241204" w:rsidRPr="005605F4" w:rsidRDefault="0086133B" w:rsidP="000546D1">
            <w:pPr>
              <w:rPr>
                <w:lang w:val="en-US"/>
              </w:rPr>
            </w:pPr>
            <w:r>
              <w:rPr>
                <w:lang w:val="en-US"/>
              </w:rPr>
              <w:t>HT-42</w:t>
            </w:r>
          </w:p>
        </w:tc>
      </w:tr>
      <w:tr w:rsidR="00241204" w:rsidRPr="001829EA" w14:paraId="1DF25550" w14:textId="77777777" w:rsidTr="000546D1">
        <w:tc>
          <w:tcPr>
            <w:tcW w:w="1696" w:type="dxa"/>
          </w:tcPr>
          <w:p w14:paraId="79F70537" w14:textId="77777777" w:rsidR="00241204" w:rsidRPr="005605F4" w:rsidRDefault="00241204" w:rsidP="000546D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Test procedure</w:t>
            </w:r>
          </w:p>
        </w:tc>
        <w:tc>
          <w:tcPr>
            <w:tcW w:w="7366" w:type="dxa"/>
          </w:tcPr>
          <w:p w14:paraId="149016AE" w14:textId="76753E26" w:rsidR="00241204" w:rsidRPr="00F00950" w:rsidRDefault="00241204" w:rsidP="000546D1">
            <w:pPr>
              <w:rPr>
                <w:lang w:val="en-IN"/>
              </w:rPr>
            </w:pPr>
            <w:r>
              <w:rPr>
                <w:lang w:val="en-IN"/>
              </w:rPr>
              <w:t>Check Switch Section 2</w:t>
            </w:r>
          </w:p>
          <w:p w14:paraId="76C2C2E3" w14:textId="1FABFAD7" w:rsidR="00241204" w:rsidRPr="008942F5" w:rsidRDefault="00241204" w:rsidP="00241204">
            <w:pPr>
              <w:pStyle w:val="ListParagraph"/>
              <w:numPr>
                <w:ilvl w:val="0"/>
                <w:numId w:val="28"/>
              </w:numPr>
              <w:rPr>
                <w:lang w:val="en-IN"/>
              </w:rPr>
            </w:pPr>
            <w:r>
              <w:rPr>
                <w:lang w:val="en-IN"/>
              </w:rPr>
              <w:t>Ensure Single Switch Section 2 and 4 are closed</w:t>
            </w:r>
          </w:p>
          <w:p w14:paraId="28BB68B7" w14:textId="523944F3" w:rsidR="00241204" w:rsidRDefault="00241204" w:rsidP="00241204">
            <w:pPr>
              <w:pStyle w:val="ListParagraph"/>
              <w:numPr>
                <w:ilvl w:val="0"/>
                <w:numId w:val="28"/>
              </w:numPr>
              <w:rPr>
                <w:lang w:val="en-IN"/>
              </w:rPr>
            </w:pPr>
            <w:r>
              <w:rPr>
                <w:lang w:val="en-IN"/>
              </w:rPr>
              <w:t>Ensure Single Switch Section 1 and 3 are open</w:t>
            </w:r>
          </w:p>
          <w:p w14:paraId="5F92CDE9" w14:textId="77777777" w:rsidR="00241204" w:rsidRPr="008942F5" w:rsidRDefault="00241204" w:rsidP="00241204">
            <w:pPr>
              <w:pStyle w:val="ListParagraph"/>
              <w:numPr>
                <w:ilvl w:val="0"/>
                <w:numId w:val="28"/>
              </w:numPr>
              <w:rPr>
                <w:lang w:val="en-IN"/>
              </w:rPr>
            </w:pPr>
            <w:r>
              <w:rPr>
                <w:lang w:val="en-IN"/>
              </w:rPr>
              <w:t>Check the resistance between Rail-A and Rail-B</w:t>
            </w:r>
          </w:p>
        </w:tc>
      </w:tr>
      <w:tr w:rsidR="00241204" w:rsidRPr="001829EA" w14:paraId="41F0EF94" w14:textId="77777777" w:rsidTr="000546D1">
        <w:tc>
          <w:tcPr>
            <w:tcW w:w="1696" w:type="dxa"/>
          </w:tcPr>
          <w:p w14:paraId="74BFA697" w14:textId="77777777" w:rsidR="00241204" w:rsidRPr="005605F4" w:rsidRDefault="00241204" w:rsidP="000546D1">
            <w:pPr>
              <w:rPr>
                <w:b/>
                <w:lang w:val="en-US"/>
              </w:rPr>
            </w:pPr>
            <w:r w:rsidRPr="005605F4">
              <w:rPr>
                <w:b/>
                <w:lang w:val="en-US"/>
              </w:rPr>
              <w:t>Expected result</w:t>
            </w:r>
          </w:p>
        </w:tc>
        <w:tc>
          <w:tcPr>
            <w:tcW w:w="7366" w:type="dxa"/>
          </w:tcPr>
          <w:p w14:paraId="7766E876" w14:textId="77777777" w:rsidR="00241204" w:rsidRPr="005B555D" w:rsidRDefault="00241204" w:rsidP="000546D1">
            <w:pPr>
              <w:rPr>
                <w:lang w:val="en-US"/>
              </w:rPr>
            </w:pPr>
            <w:r>
              <w:rPr>
                <w:lang w:val="en-US"/>
              </w:rPr>
              <w:t>The resistance measured should be very less, indication of a short</w:t>
            </w:r>
          </w:p>
        </w:tc>
      </w:tr>
      <w:tr w:rsidR="00241204" w:rsidRPr="005605F4" w14:paraId="01353492" w14:textId="77777777" w:rsidTr="000546D1">
        <w:tc>
          <w:tcPr>
            <w:tcW w:w="1696" w:type="dxa"/>
          </w:tcPr>
          <w:p w14:paraId="5323CC38" w14:textId="77777777" w:rsidR="00241204" w:rsidRPr="005605F4" w:rsidRDefault="00241204" w:rsidP="000546D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Measured</w:t>
            </w:r>
          </w:p>
        </w:tc>
        <w:tc>
          <w:tcPr>
            <w:tcW w:w="7366" w:type="dxa"/>
          </w:tcPr>
          <w:p w14:paraId="1F5E56D0" w14:textId="6A18B674" w:rsidR="00241204" w:rsidRDefault="004A5083" w:rsidP="000546D1">
            <w:pPr>
              <w:rPr>
                <w:lang w:val="en-US"/>
              </w:rPr>
            </w:pPr>
            <w:r>
              <w:rPr>
                <w:lang w:val="en-US"/>
              </w:rPr>
              <w:t>Resistance Measured = 0.1 ohms</w:t>
            </w:r>
          </w:p>
        </w:tc>
      </w:tr>
    </w:tbl>
    <w:p w14:paraId="50088F3B" w14:textId="77777777" w:rsidR="00161E6A" w:rsidRDefault="00161E6A" w:rsidP="00161E6A">
      <w:pPr>
        <w:rPr>
          <w:lang w:val="en-IN"/>
        </w:rPr>
      </w:pPr>
    </w:p>
    <w:p w14:paraId="3E2AA234" w14:textId="04182D01" w:rsidR="00E3085D" w:rsidRPr="00973EF1" w:rsidRDefault="00E3085D" w:rsidP="00E3085D">
      <w:pPr>
        <w:pStyle w:val="Heading1"/>
        <w:rPr>
          <w:lang w:val="en-US"/>
        </w:rPr>
      </w:pPr>
      <w:r>
        <w:rPr>
          <w:lang w:val="en-US"/>
        </w:rPr>
        <w:t>Required Equipment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E3085D" w14:paraId="2B620DFE" w14:textId="77777777" w:rsidTr="000546D1">
        <w:tc>
          <w:tcPr>
            <w:tcW w:w="3096" w:type="dxa"/>
          </w:tcPr>
          <w:p w14:paraId="049D675B" w14:textId="77777777" w:rsidR="00E3085D" w:rsidRPr="0057610A" w:rsidRDefault="00E3085D" w:rsidP="000546D1">
            <w:pPr>
              <w:jc w:val="center"/>
              <w:rPr>
                <w:b/>
              </w:rPr>
            </w:pPr>
            <w:r w:rsidRPr="0057610A">
              <w:rPr>
                <w:b/>
              </w:rPr>
              <w:t>Component</w:t>
            </w:r>
          </w:p>
        </w:tc>
        <w:tc>
          <w:tcPr>
            <w:tcW w:w="3096" w:type="dxa"/>
          </w:tcPr>
          <w:p w14:paraId="2592C5F5" w14:textId="77777777" w:rsidR="00E3085D" w:rsidRPr="0057610A" w:rsidRDefault="00E3085D" w:rsidP="000546D1">
            <w:pPr>
              <w:jc w:val="center"/>
              <w:rPr>
                <w:b/>
              </w:rPr>
            </w:pPr>
            <w:r w:rsidRPr="0057610A">
              <w:rPr>
                <w:b/>
              </w:rPr>
              <w:t>Availability</w:t>
            </w:r>
          </w:p>
        </w:tc>
        <w:tc>
          <w:tcPr>
            <w:tcW w:w="3096" w:type="dxa"/>
          </w:tcPr>
          <w:p w14:paraId="0AC10ED1" w14:textId="77777777" w:rsidR="00E3085D" w:rsidRPr="0057610A" w:rsidRDefault="00E3085D" w:rsidP="000546D1">
            <w:pPr>
              <w:jc w:val="center"/>
              <w:rPr>
                <w:b/>
              </w:rPr>
            </w:pPr>
            <w:r w:rsidRPr="0057610A">
              <w:rPr>
                <w:b/>
              </w:rPr>
              <w:t>Comments</w:t>
            </w:r>
          </w:p>
        </w:tc>
      </w:tr>
      <w:tr w:rsidR="00E3085D" w:rsidRPr="00E3085D" w14:paraId="2A62477B" w14:textId="77777777" w:rsidTr="000546D1">
        <w:tc>
          <w:tcPr>
            <w:tcW w:w="3096" w:type="dxa"/>
          </w:tcPr>
          <w:p w14:paraId="6BBF873D" w14:textId="66606324" w:rsidR="00E3085D" w:rsidRDefault="00E3085D" w:rsidP="004D280E">
            <w:r>
              <w:t>Power Supply Unit – 0 to 12 V</w:t>
            </w:r>
          </w:p>
        </w:tc>
        <w:tc>
          <w:tcPr>
            <w:tcW w:w="3096" w:type="dxa"/>
          </w:tcPr>
          <w:p w14:paraId="2DB41151" w14:textId="5779C7B7" w:rsidR="00E3085D" w:rsidRDefault="00E3085D" w:rsidP="000546D1">
            <w:r>
              <w:t>Yes</w:t>
            </w:r>
          </w:p>
        </w:tc>
        <w:tc>
          <w:tcPr>
            <w:tcW w:w="3096" w:type="dxa"/>
          </w:tcPr>
          <w:p w14:paraId="70092877" w14:textId="77777777" w:rsidR="00E3085D" w:rsidRDefault="00E3085D" w:rsidP="000546D1"/>
        </w:tc>
      </w:tr>
      <w:tr w:rsidR="00E3085D" w:rsidRPr="00E3085D" w14:paraId="0C1C609D" w14:textId="77777777" w:rsidTr="000546D1">
        <w:tc>
          <w:tcPr>
            <w:tcW w:w="3096" w:type="dxa"/>
          </w:tcPr>
          <w:p w14:paraId="175D030B" w14:textId="75EF8BB2" w:rsidR="00E3085D" w:rsidRDefault="00E3085D" w:rsidP="000546D1">
            <w:r>
              <w:t>Oscilloscope with capture capability</w:t>
            </w:r>
          </w:p>
        </w:tc>
        <w:tc>
          <w:tcPr>
            <w:tcW w:w="3096" w:type="dxa"/>
          </w:tcPr>
          <w:p w14:paraId="664A69CD" w14:textId="01CF322A" w:rsidR="00E3085D" w:rsidRDefault="00E3085D" w:rsidP="000546D1">
            <w:r>
              <w:t>Yes</w:t>
            </w:r>
          </w:p>
        </w:tc>
        <w:tc>
          <w:tcPr>
            <w:tcW w:w="3096" w:type="dxa"/>
          </w:tcPr>
          <w:p w14:paraId="4FC9CF23" w14:textId="77777777" w:rsidR="00E3085D" w:rsidRDefault="00E3085D" w:rsidP="000546D1"/>
        </w:tc>
      </w:tr>
      <w:tr w:rsidR="00E3085D" w:rsidRPr="00E3085D" w14:paraId="35208664" w14:textId="77777777" w:rsidTr="000546D1">
        <w:tc>
          <w:tcPr>
            <w:tcW w:w="3096" w:type="dxa"/>
          </w:tcPr>
          <w:p w14:paraId="37B313EB" w14:textId="64E57DA8" w:rsidR="00E3085D" w:rsidRDefault="00E3085D" w:rsidP="00E3085D">
            <w:r>
              <w:t>UART cables - 2</w:t>
            </w:r>
          </w:p>
        </w:tc>
        <w:tc>
          <w:tcPr>
            <w:tcW w:w="3096" w:type="dxa"/>
          </w:tcPr>
          <w:p w14:paraId="6C0FF0A4" w14:textId="2FD24530" w:rsidR="00E3085D" w:rsidRDefault="00E3085D" w:rsidP="00E3085D">
            <w:r>
              <w:t>Yes</w:t>
            </w:r>
          </w:p>
        </w:tc>
        <w:tc>
          <w:tcPr>
            <w:tcW w:w="3096" w:type="dxa"/>
          </w:tcPr>
          <w:p w14:paraId="3A8FAE5A" w14:textId="6D221FF7" w:rsidR="00E3085D" w:rsidRDefault="00E3085D" w:rsidP="00E3085D">
            <w:r>
              <w:t>Extra ordered from Farnell</w:t>
            </w:r>
          </w:p>
        </w:tc>
      </w:tr>
      <w:tr w:rsidR="00E3085D" w:rsidRPr="00E3085D" w14:paraId="268D2D4A" w14:textId="77777777" w:rsidTr="000546D1">
        <w:tc>
          <w:tcPr>
            <w:tcW w:w="3096" w:type="dxa"/>
          </w:tcPr>
          <w:p w14:paraId="3BD0800C" w14:textId="226521D2" w:rsidR="00E3085D" w:rsidRDefault="00E3085D" w:rsidP="00E3085D">
            <w:r>
              <w:t xml:space="preserve">SWD programming </w:t>
            </w:r>
          </w:p>
        </w:tc>
        <w:tc>
          <w:tcPr>
            <w:tcW w:w="3096" w:type="dxa"/>
          </w:tcPr>
          <w:p w14:paraId="48CD1E68" w14:textId="1CCF4A2F" w:rsidR="00E3085D" w:rsidRDefault="00E3085D" w:rsidP="00E3085D">
            <w:r>
              <w:t>Yes</w:t>
            </w:r>
          </w:p>
        </w:tc>
        <w:tc>
          <w:tcPr>
            <w:tcW w:w="3096" w:type="dxa"/>
          </w:tcPr>
          <w:p w14:paraId="001451A7" w14:textId="77777777" w:rsidR="00E3085D" w:rsidRDefault="00E3085D" w:rsidP="00E3085D"/>
        </w:tc>
      </w:tr>
      <w:tr w:rsidR="00E3085D" w:rsidRPr="001829EA" w14:paraId="59056B43" w14:textId="77777777" w:rsidTr="000546D1">
        <w:tc>
          <w:tcPr>
            <w:tcW w:w="3096" w:type="dxa"/>
          </w:tcPr>
          <w:p w14:paraId="110F3D83" w14:textId="575DBF32" w:rsidR="00E3085D" w:rsidRDefault="00E3085D" w:rsidP="00E3085D">
            <w:r>
              <w:t>CAN debugger</w:t>
            </w:r>
          </w:p>
        </w:tc>
        <w:tc>
          <w:tcPr>
            <w:tcW w:w="3096" w:type="dxa"/>
          </w:tcPr>
          <w:p w14:paraId="10B79299" w14:textId="427CBE00" w:rsidR="00E3085D" w:rsidRDefault="00E3085D" w:rsidP="00E3085D">
            <w:r>
              <w:t>Yes</w:t>
            </w:r>
          </w:p>
        </w:tc>
        <w:tc>
          <w:tcPr>
            <w:tcW w:w="3096" w:type="dxa"/>
          </w:tcPr>
          <w:p w14:paraId="6D7FC069" w14:textId="51312F2E" w:rsidR="00E3085D" w:rsidRDefault="00E3085D" w:rsidP="00E3085D">
            <w:r>
              <w:t>Logic Analyzer can be used as CAN debugger</w:t>
            </w:r>
          </w:p>
        </w:tc>
      </w:tr>
      <w:tr w:rsidR="00E3085D" w:rsidRPr="00E3085D" w14:paraId="1FCF775D" w14:textId="77777777" w:rsidTr="000546D1">
        <w:tc>
          <w:tcPr>
            <w:tcW w:w="3096" w:type="dxa"/>
          </w:tcPr>
          <w:p w14:paraId="02002BC5" w14:textId="5D98D9C5" w:rsidR="00E3085D" w:rsidRDefault="00E3085D" w:rsidP="00E3085D">
            <w:r>
              <w:t>LEDs</w:t>
            </w:r>
          </w:p>
        </w:tc>
        <w:tc>
          <w:tcPr>
            <w:tcW w:w="3096" w:type="dxa"/>
          </w:tcPr>
          <w:p w14:paraId="5B9BC396" w14:textId="4BE75141" w:rsidR="00E3085D" w:rsidRDefault="00E3085D" w:rsidP="00E3085D">
            <w:r>
              <w:t>Yes</w:t>
            </w:r>
          </w:p>
        </w:tc>
        <w:tc>
          <w:tcPr>
            <w:tcW w:w="3096" w:type="dxa"/>
          </w:tcPr>
          <w:p w14:paraId="01AB32FB" w14:textId="77777777" w:rsidR="00E3085D" w:rsidRDefault="00E3085D" w:rsidP="00E3085D"/>
        </w:tc>
      </w:tr>
      <w:tr w:rsidR="00E3085D" w:rsidRPr="00E3085D" w14:paraId="2649CBAC" w14:textId="77777777" w:rsidTr="000546D1">
        <w:tc>
          <w:tcPr>
            <w:tcW w:w="3096" w:type="dxa"/>
          </w:tcPr>
          <w:p w14:paraId="0BDD923D" w14:textId="04250521" w:rsidR="00E3085D" w:rsidRDefault="00E3085D" w:rsidP="00E3085D">
            <w:r>
              <w:t>Cables for connectors</w:t>
            </w:r>
          </w:p>
        </w:tc>
        <w:tc>
          <w:tcPr>
            <w:tcW w:w="3096" w:type="dxa"/>
          </w:tcPr>
          <w:p w14:paraId="4E3FE7EE" w14:textId="00F86344" w:rsidR="00E3085D" w:rsidRDefault="000F75CB" w:rsidP="00E3085D">
            <w:r>
              <w:t>Yes</w:t>
            </w:r>
          </w:p>
        </w:tc>
        <w:tc>
          <w:tcPr>
            <w:tcW w:w="3096" w:type="dxa"/>
          </w:tcPr>
          <w:p w14:paraId="04B17107" w14:textId="15DEE91A" w:rsidR="00E3085D" w:rsidRDefault="00513CD6" w:rsidP="00E3085D">
            <w:r>
              <w:t>Requested from Dual Inventive</w:t>
            </w:r>
          </w:p>
        </w:tc>
      </w:tr>
    </w:tbl>
    <w:p w14:paraId="791EF045" w14:textId="77777777" w:rsidR="00E3085D" w:rsidRPr="00032444" w:rsidRDefault="00E3085D" w:rsidP="00161E6A">
      <w:pPr>
        <w:rPr>
          <w:lang w:val="en-IN"/>
        </w:rPr>
      </w:pPr>
    </w:p>
    <w:p w14:paraId="3662900A" w14:textId="5939E881" w:rsidR="00856B49" w:rsidRPr="005605F4" w:rsidRDefault="00856B49" w:rsidP="00021AA0">
      <w:pPr>
        <w:pStyle w:val="Heading1"/>
        <w:rPr>
          <w:lang w:val="en-US"/>
        </w:rPr>
      </w:pPr>
      <w:r w:rsidRPr="005605F4">
        <w:rPr>
          <w:lang w:val="en-US"/>
        </w:rPr>
        <w:t>Document Revisions</w:t>
      </w:r>
    </w:p>
    <w:tbl>
      <w:tblPr>
        <w:tblW w:w="8929" w:type="dxa"/>
        <w:tblInd w:w="50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8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173"/>
        <w:gridCol w:w="1172"/>
        <w:gridCol w:w="1077"/>
        <w:gridCol w:w="5507"/>
      </w:tblGrid>
      <w:tr w:rsidR="00856B49" w:rsidRPr="005605F4" w14:paraId="53622063" w14:textId="77777777" w:rsidTr="00E4586C">
        <w:tc>
          <w:tcPr>
            <w:tcW w:w="117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7E3C99A9" w14:textId="77777777" w:rsidR="00856B49" w:rsidRPr="005605F4" w:rsidRDefault="00856B49" w:rsidP="001C4DCE">
            <w:pPr>
              <w:pStyle w:val="TableContents"/>
              <w:rPr>
                <w:b/>
                <w:bCs/>
                <w:lang w:val="en-US"/>
              </w:rPr>
            </w:pPr>
            <w:r w:rsidRPr="005605F4">
              <w:rPr>
                <w:b/>
                <w:bCs/>
                <w:lang w:val="en-US"/>
              </w:rPr>
              <w:t>Revision</w:t>
            </w:r>
          </w:p>
        </w:tc>
        <w:tc>
          <w:tcPr>
            <w:tcW w:w="11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75DFD3EA" w14:textId="77777777" w:rsidR="00856B49" w:rsidRPr="005605F4" w:rsidRDefault="00856B49" w:rsidP="001C4DCE">
            <w:pPr>
              <w:pStyle w:val="TableContents"/>
              <w:rPr>
                <w:b/>
                <w:bCs/>
                <w:lang w:val="en-US"/>
              </w:rPr>
            </w:pPr>
            <w:r w:rsidRPr="005605F4">
              <w:rPr>
                <w:b/>
                <w:bCs/>
                <w:lang w:val="en-US"/>
              </w:rPr>
              <w:t>Date</w:t>
            </w:r>
          </w:p>
        </w:tc>
        <w:tc>
          <w:tcPr>
            <w:tcW w:w="1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26D1AB06" w14:textId="77777777" w:rsidR="00856B49" w:rsidRPr="005605F4" w:rsidRDefault="00856B49" w:rsidP="001C4DCE">
            <w:pPr>
              <w:pStyle w:val="TableContents"/>
              <w:rPr>
                <w:b/>
                <w:bCs/>
                <w:lang w:val="en-US"/>
              </w:rPr>
            </w:pPr>
            <w:r w:rsidRPr="005605F4">
              <w:rPr>
                <w:b/>
                <w:bCs/>
                <w:lang w:val="en-US"/>
              </w:rPr>
              <w:t>Author</w:t>
            </w:r>
          </w:p>
        </w:tc>
        <w:tc>
          <w:tcPr>
            <w:tcW w:w="5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549AD820" w14:textId="77777777" w:rsidR="00856B49" w:rsidRPr="005605F4" w:rsidRDefault="00856B49" w:rsidP="001C4DCE">
            <w:pPr>
              <w:pStyle w:val="TableContents"/>
              <w:rPr>
                <w:b/>
                <w:bCs/>
                <w:lang w:val="en-US"/>
              </w:rPr>
            </w:pPr>
            <w:r w:rsidRPr="005605F4">
              <w:rPr>
                <w:b/>
                <w:bCs/>
                <w:lang w:val="en-US"/>
              </w:rPr>
              <w:t>Changes</w:t>
            </w:r>
          </w:p>
        </w:tc>
      </w:tr>
      <w:tr w:rsidR="00856B49" w:rsidRPr="005605F4" w14:paraId="624AD1AC" w14:textId="77777777" w:rsidTr="00E4586C">
        <w:tc>
          <w:tcPr>
            <w:tcW w:w="117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76814ADB" w14:textId="77777777" w:rsidR="00856B49" w:rsidRPr="005605F4" w:rsidRDefault="00856B49" w:rsidP="001C4DCE">
            <w:pPr>
              <w:pStyle w:val="TableContents"/>
              <w:rPr>
                <w:lang w:val="en-US"/>
              </w:rPr>
            </w:pPr>
            <w:r w:rsidRPr="005605F4">
              <w:rPr>
                <w:lang w:val="en-US"/>
              </w:rPr>
              <w:t>0</w:t>
            </w:r>
          </w:p>
        </w:tc>
        <w:tc>
          <w:tcPr>
            <w:tcW w:w="11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5921AC0B" w14:textId="3C3D3A7B" w:rsidR="00856B49" w:rsidRPr="005605F4" w:rsidRDefault="00656F0A" w:rsidP="001C4DC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27-02-2017</w:t>
            </w:r>
          </w:p>
        </w:tc>
        <w:tc>
          <w:tcPr>
            <w:tcW w:w="1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7BD1FED4" w14:textId="2CFD4BC9" w:rsidR="00856B49" w:rsidRPr="005605F4" w:rsidRDefault="00656F0A" w:rsidP="001C4DC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CS</w:t>
            </w:r>
          </w:p>
        </w:tc>
        <w:tc>
          <w:tcPr>
            <w:tcW w:w="5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422A0D3E" w14:textId="6ECA71C7" w:rsidR="00856B49" w:rsidRPr="005605F4" w:rsidRDefault="00E4586C" w:rsidP="001C4DC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First draft</w:t>
            </w:r>
          </w:p>
        </w:tc>
      </w:tr>
      <w:tr w:rsidR="0086133B" w:rsidRPr="001829EA" w14:paraId="4B7BAA26" w14:textId="77777777" w:rsidTr="00E4586C">
        <w:tc>
          <w:tcPr>
            <w:tcW w:w="117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6EEDDB47" w14:textId="623B4A45" w:rsidR="0086133B" w:rsidRPr="005605F4" w:rsidRDefault="0086133B" w:rsidP="001C4DC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lastRenderedPageBreak/>
              <w:t>0.1</w:t>
            </w:r>
          </w:p>
        </w:tc>
        <w:tc>
          <w:tcPr>
            <w:tcW w:w="11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36021493" w14:textId="04241DF8" w:rsidR="0086133B" w:rsidRDefault="001A1BB4" w:rsidP="001C4DC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28-02-2017</w:t>
            </w:r>
          </w:p>
        </w:tc>
        <w:tc>
          <w:tcPr>
            <w:tcW w:w="1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08DC26E5" w14:textId="789E59C1" w:rsidR="0086133B" w:rsidRDefault="001A1BB4" w:rsidP="001C4DC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CS</w:t>
            </w:r>
          </w:p>
        </w:tc>
        <w:tc>
          <w:tcPr>
            <w:tcW w:w="5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00CCCA5B" w14:textId="2104378F" w:rsidR="0086133B" w:rsidRDefault="001A1BB4" w:rsidP="001C4DC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Internal Review Changes – Added 6.4 V section for power supply test, added top level tests and input-1/2 test for J1 connector</w:t>
            </w:r>
          </w:p>
        </w:tc>
      </w:tr>
      <w:tr w:rsidR="00DE396C" w:rsidRPr="00072137" w14:paraId="754DDC9E" w14:textId="77777777" w:rsidTr="00E4586C">
        <w:tc>
          <w:tcPr>
            <w:tcW w:w="117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62BBCEF5" w14:textId="4715970E" w:rsidR="00DE396C" w:rsidRDefault="00DE396C" w:rsidP="001C4DC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0.2</w:t>
            </w:r>
          </w:p>
        </w:tc>
        <w:tc>
          <w:tcPr>
            <w:tcW w:w="11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59FF6C50" w14:textId="2250BF17" w:rsidR="00DE396C" w:rsidRDefault="00DE396C" w:rsidP="001C4DC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15-06-2017</w:t>
            </w:r>
          </w:p>
        </w:tc>
        <w:tc>
          <w:tcPr>
            <w:tcW w:w="1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36EB14B3" w14:textId="0EBFA861" w:rsidR="00DE396C" w:rsidRDefault="00DE396C" w:rsidP="001C4DC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CS</w:t>
            </w:r>
          </w:p>
        </w:tc>
        <w:tc>
          <w:tcPr>
            <w:tcW w:w="5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7385F67C" w14:textId="69AB4E9A" w:rsidR="00DE396C" w:rsidRDefault="00DE396C" w:rsidP="001C4DC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All test results documented</w:t>
            </w:r>
          </w:p>
        </w:tc>
      </w:tr>
    </w:tbl>
    <w:p w14:paraId="38F66E70" w14:textId="77777777" w:rsidR="00856B49" w:rsidRDefault="00856B49" w:rsidP="00856B49">
      <w:pPr>
        <w:rPr>
          <w:lang w:val="en-US"/>
        </w:rPr>
      </w:pPr>
    </w:p>
    <w:p w14:paraId="5720F26C" w14:textId="77777777" w:rsidR="00E4586C" w:rsidRPr="00B309E4" w:rsidRDefault="00E4586C" w:rsidP="00E4586C">
      <w:pPr>
        <w:pStyle w:val="Heading1"/>
        <w:rPr>
          <w:lang w:val="en-US"/>
        </w:rPr>
      </w:pPr>
      <w:r w:rsidRPr="00B309E4">
        <w:rPr>
          <w:lang w:val="en-US"/>
        </w:rPr>
        <w:t>Document Authors</w:t>
      </w:r>
    </w:p>
    <w:tbl>
      <w:tblPr>
        <w:tblW w:w="8929" w:type="dxa"/>
        <w:tblInd w:w="50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8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170"/>
        <w:gridCol w:w="2606"/>
        <w:gridCol w:w="5153"/>
      </w:tblGrid>
      <w:tr w:rsidR="00E4586C" w:rsidRPr="00B309E4" w14:paraId="6702D7DF" w14:textId="77777777" w:rsidTr="00E4586C"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260100B6" w14:textId="77777777" w:rsidR="00E4586C" w:rsidRPr="00B309E4" w:rsidRDefault="00E4586C" w:rsidP="00A6119A">
            <w:pPr>
              <w:pStyle w:val="TableContents"/>
              <w:jc w:val="both"/>
              <w:rPr>
                <w:b/>
                <w:bCs/>
                <w:lang w:val="en-US"/>
              </w:rPr>
            </w:pPr>
            <w:r w:rsidRPr="00B309E4">
              <w:rPr>
                <w:b/>
                <w:bCs/>
                <w:lang w:val="en-US"/>
              </w:rPr>
              <w:t>Initials</w:t>
            </w:r>
          </w:p>
        </w:tc>
        <w:tc>
          <w:tcPr>
            <w:tcW w:w="26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0F851A0A" w14:textId="77777777" w:rsidR="00E4586C" w:rsidRPr="00B309E4" w:rsidRDefault="00E4586C" w:rsidP="00A6119A">
            <w:pPr>
              <w:pStyle w:val="TableContents"/>
              <w:jc w:val="both"/>
              <w:rPr>
                <w:b/>
                <w:bCs/>
                <w:lang w:val="en-US"/>
              </w:rPr>
            </w:pPr>
            <w:r w:rsidRPr="00B309E4">
              <w:rPr>
                <w:b/>
                <w:bCs/>
                <w:lang w:val="en-US"/>
              </w:rPr>
              <w:t>Name</w:t>
            </w:r>
          </w:p>
        </w:tc>
        <w:tc>
          <w:tcPr>
            <w:tcW w:w="5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0044B5E6" w14:textId="77777777" w:rsidR="00E4586C" w:rsidRPr="00B309E4" w:rsidRDefault="00E4586C" w:rsidP="00A6119A">
            <w:pPr>
              <w:pStyle w:val="TableContents"/>
              <w:jc w:val="both"/>
              <w:rPr>
                <w:b/>
                <w:bCs/>
                <w:lang w:val="en-US"/>
              </w:rPr>
            </w:pPr>
            <w:r w:rsidRPr="00B309E4">
              <w:rPr>
                <w:b/>
                <w:bCs/>
                <w:lang w:val="en-US"/>
              </w:rPr>
              <w:t>E-mail address</w:t>
            </w:r>
          </w:p>
        </w:tc>
      </w:tr>
      <w:tr w:rsidR="00E4586C" w:rsidRPr="00656F0A" w14:paraId="697B55F9" w14:textId="77777777" w:rsidTr="00E4586C"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7320835E" w14:textId="12A2BC24" w:rsidR="00E4586C" w:rsidRPr="00B309E4" w:rsidRDefault="004F618A" w:rsidP="00A6119A">
            <w:pPr>
              <w:pStyle w:val="TableContents"/>
              <w:jc w:val="both"/>
              <w:rPr>
                <w:lang w:val="en-US"/>
              </w:rPr>
            </w:pPr>
            <w:r>
              <w:rPr>
                <w:lang w:val="en-US"/>
              </w:rPr>
              <w:t>CS</w:t>
            </w:r>
          </w:p>
        </w:tc>
        <w:tc>
          <w:tcPr>
            <w:tcW w:w="26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415C90F4" w14:textId="44053412" w:rsidR="00E4586C" w:rsidRPr="00B309E4" w:rsidRDefault="00656F0A" w:rsidP="00A6119A">
            <w:pPr>
              <w:pStyle w:val="TableContents"/>
              <w:jc w:val="both"/>
              <w:rPr>
                <w:lang w:val="en-US"/>
              </w:rPr>
            </w:pPr>
            <w:r>
              <w:rPr>
                <w:lang w:val="en-US"/>
              </w:rPr>
              <w:t>Chethan Shettar</w:t>
            </w:r>
          </w:p>
        </w:tc>
        <w:tc>
          <w:tcPr>
            <w:tcW w:w="5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48" w:type="dxa"/>
            </w:tcMar>
          </w:tcPr>
          <w:p w14:paraId="1731B862" w14:textId="1E02A13D" w:rsidR="00E4586C" w:rsidRPr="00B309E4" w:rsidRDefault="00656F0A" w:rsidP="00A6119A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c.shettar</w:t>
            </w:r>
            <w:r w:rsidR="00E4586C" w:rsidRPr="00B309E4">
              <w:rPr>
                <w:lang w:val="en-US"/>
              </w:rPr>
              <w:t>@meuleman.io</w:t>
            </w:r>
          </w:p>
        </w:tc>
      </w:tr>
    </w:tbl>
    <w:p w14:paraId="3B160740" w14:textId="77777777" w:rsidR="00E4586C" w:rsidRPr="005605F4" w:rsidRDefault="00E4586C" w:rsidP="00856B49">
      <w:pPr>
        <w:rPr>
          <w:lang w:val="en-US"/>
        </w:rPr>
      </w:pPr>
    </w:p>
    <w:p w14:paraId="60F78066" w14:textId="16D7F5D9" w:rsidR="00856B49" w:rsidRPr="005605F4" w:rsidRDefault="00E4586C" w:rsidP="00856B49">
      <w:pPr>
        <w:rPr>
          <w:lang w:val="en-US"/>
        </w:rPr>
      </w:pPr>
      <w:r>
        <w:rPr>
          <w:lang w:val="en-US"/>
        </w:rPr>
        <w:t>[</w:t>
      </w:r>
      <w:r w:rsidR="00856B49" w:rsidRPr="005605F4">
        <w:rPr>
          <w:lang w:val="en-US"/>
        </w:rPr>
        <w:t>End-of-document</w:t>
      </w:r>
      <w:r>
        <w:rPr>
          <w:lang w:val="en-US"/>
        </w:rPr>
        <w:t>]</w:t>
      </w:r>
    </w:p>
    <w:p w14:paraId="1205AE5C" w14:textId="77777777" w:rsidR="00856B49" w:rsidRPr="005605F4" w:rsidRDefault="00856B49" w:rsidP="001D50E4">
      <w:pPr>
        <w:rPr>
          <w:lang w:val="en-US"/>
        </w:rPr>
      </w:pPr>
    </w:p>
    <w:p w14:paraId="7EFEC913" w14:textId="77777777" w:rsidR="00D01F69" w:rsidRPr="005605F4" w:rsidRDefault="00D01F69" w:rsidP="008B119D">
      <w:pPr>
        <w:rPr>
          <w:lang w:val="en-US"/>
        </w:rPr>
      </w:pPr>
    </w:p>
    <w:sectPr w:rsidR="00D01F69" w:rsidRPr="005605F4" w:rsidSect="00F96CE9">
      <w:headerReference w:type="default" r:id="rId10"/>
      <w:footerReference w:type="default" r:id="rId11"/>
      <w:pgSz w:w="11906" w:h="16838"/>
      <w:pgMar w:top="326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6F44BD" w14:textId="77777777" w:rsidR="001D2494" w:rsidRDefault="001D2494" w:rsidP="000E1DE0">
      <w:pPr>
        <w:spacing w:after="0" w:line="240" w:lineRule="auto"/>
      </w:pPr>
      <w:r>
        <w:separator/>
      </w:r>
    </w:p>
  </w:endnote>
  <w:endnote w:type="continuationSeparator" w:id="0">
    <w:p w14:paraId="79170F3E" w14:textId="77777777" w:rsidR="001D2494" w:rsidRDefault="001D2494" w:rsidP="000E1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6AD8F6" w14:textId="77777777" w:rsidR="008C7504" w:rsidRDefault="008C7504">
    <w:pPr>
      <w:pStyle w:val="Footer"/>
    </w:pPr>
    <w:r>
      <w:rPr>
        <w:noProof/>
        <w:lang w:val="en-IN" w:eastAsia="en-IN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0A8DD820" wp14:editId="7EA9039C">
              <wp:simplePos x="0" y="0"/>
              <wp:positionH relativeFrom="column">
                <wp:posOffset>5262880</wp:posOffset>
              </wp:positionH>
              <wp:positionV relativeFrom="paragraph">
                <wp:posOffset>-3810</wp:posOffset>
              </wp:positionV>
              <wp:extent cx="952500" cy="319405"/>
              <wp:effectExtent l="0" t="0" r="0" b="444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2500" cy="3194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FC7C85" w14:textId="77777777" w:rsidR="008C7504" w:rsidRPr="00743449" w:rsidRDefault="008C7504" w:rsidP="00743449">
                          <w:pPr>
                            <w:jc w:val="right"/>
                            <w:rPr>
                              <w:rFonts w:ascii="Century Gothic" w:hAnsi="Century Gothic"/>
                              <w:sz w:val="14"/>
                              <w:szCs w:val="14"/>
                              <w:lang w:val="en-US"/>
                            </w:rPr>
                          </w:pPr>
                          <w:r>
                            <w:rPr>
                              <w:rFonts w:ascii="Century Gothic" w:hAnsi="Century Gothic"/>
                              <w:noProof/>
                              <w:sz w:val="14"/>
                              <w:szCs w:val="14"/>
                              <w:lang w:val="en-US"/>
                            </w:rPr>
                            <w:t>page</w:t>
                          </w:r>
                          <w:r w:rsidRPr="00743449">
                            <w:rPr>
                              <w:rFonts w:ascii="Century Gothic" w:hAnsi="Century Gothic"/>
                              <w:noProof/>
                              <w:sz w:val="14"/>
                              <w:szCs w:val="14"/>
                              <w:lang w:val="en-US"/>
                            </w:rPr>
                            <w:t xml:space="preserve"> 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begin"/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instrText xml:space="preserve"> PAGE  \* Arabic  \* MERGEFORMAT </w:instrTex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separate"/>
                          </w:r>
                          <w:r w:rsidR="001829EA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t>10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end"/>
                          </w:r>
                          <w:r w:rsidRPr="00743449">
                            <w:rPr>
                              <w:rFonts w:ascii="Century Gothic" w:hAnsi="Century Gothic"/>
                              <w:noProof/>
                              <w:sz w:val="14"/>
                              <w:szCs w:val="14"/>
                              <w:lang w:val="en-US"/>
                            </w:rPr>
                            <w:t xml:space="preserve"> / 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begin"/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instrText xml:space="preserve"> NUMPAGES  \* Arabic  \* MERGEFORMAT </w:instrTex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separate"/>
                          </w:r>
                          <w:r w:rsidR="001829EA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t>12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A8DD82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14.4pt;margin-top:-.3pt;width:75pt;height:25.15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" stroked="f">
              <v:textbox style="mso-fit-shape-to-text:t">
                <w:txbxContent>
                  <w:p w14:paraId="34FC7C85" w14:textId="77777777" w:rsidR="008C7504" w:rsidRPr="00743449" w:rsidRDefault="008C7504" w:rsidP="00743449">
                    <w:pPr>
                      <w:jc w:val="right"/>
                      <w:rPr>
                        <w:rFonts w:ascii="Century Gothic" w:hAnsi="Century Gothic"/>
                        <w:sz w:val="14"/>
                        <w:szCs w:val="14"/>
                        <w:lang w:val="en-US"/>
                      </w:rPr>
                    </w:pPr>
                    <w:r>
                      <w:rPr>
                        <w:rFonts w:ascii="Century Gothic" w:hAnsi="Century Gothic"/>
                        <w:noProof/>
                        <w:sz w:val="14"/>
                        <w:szCs w:val="14"/>
                        <w:lang w:val="en-US"/>
                      </w:rPr>
                      <w:t>page</w:t>
                    </w:r>
                    <w:r w:rsidRPr="00743449">
                      <w:rPr>
                        <w:rFonts w:ascii="Century Gothic" w:hAnsi="Century Gothic"/>
                        <w:noProof/>
                        <w:sz w:val="14"/>
                        <w:szCs w:val="14"/>
                        <w:lang w:val="en-US"/>
                      </w:rPr>
                      <w:t xml:space="preserve"> 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begin"/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instrText xml:space="preserve"> PAGE  \* Arabic  \* MERGEFORMAT </w:instrTex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separate"/>
                    </w:r>
                    <w:r w:rsidR="001829EA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t>10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end"/>
                    </w:r>
                    <w:r w:rsidRPr="00743449">
                      <w:rPr>
                        <w:rFonts w:ascii="Century Gothic" w:hAnsi="Century Gothic"/>
                        <w:noProof/>
                        <w:sz w:val="14"/>
                        <w:szCs w:val="14"/>
                        <w:lang w:val="en-US"/>
                      </w:rPr>
                      <w:t xml:space="preserve"> / 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begin"/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instrText xml:space="preserve"> NUMPAGES  \* Arabic  \* MERGEFORMAT </w:instrTex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separate"/>
                    </w:r>
                    <w:r w:rsidR="001829EA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t>12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9B266F" w14:textId="77777777" w:rsidR="001D2494" w:rsidRDefault="001D2494" w:rsidP="000E1DE0">
      <w:pPr>
        <w:spacing w:after="0" w:line="240" w:lineRule="auto"/>
      </w:pPr>
      <w:r>
        <w:separator/>
      </w:r>
    </w:p>
  </w:footnote>
  <w:footnote w:type="continuationSeparator" w:id="0">
    <w:p w14:paraId="39689877" w14:textId="77777777" w:rsidR="001D2494" w:rsidRDefault="001D2494" w:rsidP="000E1D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7976F8" w14:textId="77777777" w:rsidR="008C7504" w:rsidRDefault="008C7504">
    <w:pPr>
      <w:pStyle w:val="Header"/>
    </w:pPr>
    <w:r>
      <w:rPr>
        <w:noProof/>
        <w:lang w:val="en-IN" w:eastAsia="en-IN"/>
      </w:rPr>
      <w:drawing>
        <wp:anchor distT="0" distB="0" distL="114300" distR="114300" simplePos="0" relativeHeight="251658240" behindDoc="1" locked="0" layoutInCell="1" allowOverlap="1" wp14:anchorId="07909380" wp14:editId="5077448E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81600" cy="10724400"/>
          <wp:effectExtent l="0" t="0" r="635" b="127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iefpapier-meulema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072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04FBB"/>
    <w:multiLevelType w:val="hybridMultilevel"/>
    <w:tmpl w:val="B238B4A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F6E97"/>
    <w:multiLevelType w:val="hybridMultilevel"/>
    <w:tmpl w:val="931E7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F1A71"/>
    <w:multiLevelType w:val="hybridMultilevel"/>
    <w:tmpl w:val="1BBE98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A300F8"/>
    <w:multiLevelType w:val="hybridMultilevel"/>
    <w:tmpl w:val="A13880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41304E"/>
    <w:multiLevelType w:val="hybridMultilevel"/>
    <w:tmpl w:val="AA8EB4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9D6224"/>
    <w:multiLevelType w:val="hybridMultilevel"/>
    <w:tmpl w:val="691E369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B184E"/>
    <w:multiLevelType w:val="hybridMultilevel"/>
    <w:tmpl w:val="AE101F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9C6203"/>
    <w:multiLevelType w:val="hybridMultilevel"/>
    <w:tmpl w:val="FCC6008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1D36E4"/>
    <w:multiLevelType w:val="hybridMultilevel"/>
    <w:tmpl w:val="0AD83B9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54775A"/>
    <w:multiLevelType w:val="hybridMultilevel"/>
    <w:tmpl w:val="0AD83B9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9978C9"/>
    <w:multiLevelType w:val="hybridMultilevel"/>
    <w:tmpl w:val="931E7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C517F7"/>
    <w:multiLevelType w:val="hybridMultilevel"/>
    <w:tmpl w:val="4AEE248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CD5059"/>
    <w:multiLevelType w:val="hybridMultilevel"/>
    <w:tmpl w:val="B8540F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1E587E"/>
    <w:multiLevelType w:val="hybridMultilevel"/>
    <w:tmpl w:val="B8540F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8A5E58"/>
    <w:multiLevelType w:val="hybridMultilevel"/>
    <w:tmpl w:val="0AD83B9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4E3E71"/>
    <w:multiLevelType w:val="hybridMultilevel"/>
    <w:tmpl w:val="AE101F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420485"/>
    <w:multiLevelType w:val="hybridMultilevel"/>
    <w:tmpl w:val="DEEA5B9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C16A87"/>
    <w:multiLevelType w:val="hybridMultilevel"/>
    <w:tmpl w:val="34306D2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4527EC"/>
    <w:multiLevelType w:val="hybridMultilevel"/>
    <w:tmpl w:val="AE101F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56057"/>
    <w:multiLevelType w:val="hybridMultilevel"/>
    <w:tmpl w:val="931E7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25378C"/>
    <w:multiLevelType w:val="hybridMultilevel"/>
    <w:tmpl w:val="FD5C47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482235"/>
    <w:multiLevelType w:val="hybridMultilevel"/>
    <w:tmpl w:val="AE101F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DE68A5"/>
    <w:multiLevelType w:val="hybridMultilevel"/>
    <w:tmpl w:val="931E7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A46A03"/>
    <w:multiLevelType w:val="hybridMultilevel"/>
    <w:tmpl w:val="0AD83B9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A5475A"/>
    <w:multiLevelType w:val="hybridMultilevel"/>
    <w:tmpl w:val="931E7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A301D2"/>
    <w:multiLevelType w:val="hybridMultilevel"/>
    <w:tmpl w:val="5FD84E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454795"/>
    <w:multiLevelType w:val="hybridMultilevel"/>
    <w:tmpl w:val="8DC421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2D1DCC"/>
    <w:multiLevelType w:val="hybridMultilevel"/>
    <w:tmpl w:val="931E7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FA2F35"/>
    <w:multiLevelType w:val="hybridMultilevel"/>
    <w:tmpl w:val="AE101F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D536D3"/>
    <w:multiLevelType w:val="hybridMultilevel"/>
    <w:tmpl w:val="2D0C99A2"/>
    <w:lvl w:ilvl="0" w:tplc="48F2E770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7443950"/>
    <w:multiLevelType w:val="hybridMultilevel"/>
    <w:tmpl w:val="DDA4612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D959EB"/>
    <w:multiLevelType w:val="hybridMultilevel"/>
    <w:tmpl w:val="DEEA5B9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267BFA"/>
    <w:multiLevelType w:val="hybridMultilevel"/>
    <w:tmpl w:val="30D85D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3E486F"/>
    <w:multiLevelType w:val="hybridMultilevel"/>
    <w:tmpl w:val="4C44331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4B38D2"/>
    <w:multiLevelType w:val="hybridMultilevel"/>
    <w:tmpl w:val="0AD83B9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2"/>
  </w:num>
  <w:num w:numId="3">
    <w:abstractNumId w:val="24"/>
  </w:num>
  <w:num w:numId="4">
    <w:abstractNumId w:val="16"/>
  </w:num>
  <w:num w:numId="5">
    <w:abstractNumId w:val="32"/>
  </w:num>
  <w:num w:numId="6">
    <w:abstractNumId w:val="26"/>
  </w:num>
  <w:num w:numId="7">
    <w:abstractNumId w:val="6"/>
  </w:num>
  <w:num w:numId="8">
    <w:abstractNumId w:val="33"/>
  </w:num>
  <w:num w:numId="9">
    <w:abstractNumId w:val="18"/>
  </w:num>
  <w:num w:numId="10">
    <w:abstractNumId w:val="21"/>
  </w:num>
  <w:num w:numId="11">
    <w:abstractNumId w:val="28"/>
  </w:num>
  <w:num w:numId="12">
    <w:abstractNumId w:val="15"/>
  </w:num>
  <w:num w:numId="13">
    <w:abstractNumId w:val="3"/>
  </w:num>
  <w:num w:numId="14">
    <w:abstractNumId w:val="29"/>
  </w:num>
  <w:num w:numId="15">
    <w:abstractNumId w:val="5"/>
  </w:num>
  <w:num w:numId="16">
    <w:abstractNumId w:val="0"/>
  </w:num>
  <w:num w:numId="17">
    <w:abstractNumId w:val="25"/>
  </w:num>
  <w:num w:numId="18">
    <w:abstractNumId w:val="11"/>
  </w:num>
  <w:num w:numId="19">
    <w:abstractNumId w:val="17"/>
  </w:num>
  <w:num w:numId="20">
    <w:abstractNumId w:val="13"/>
  </w:num>
  <w:num w:numId="21">
    <w:abstractNumId w:val="12"/>
  </w:num>
  <w:num w:numId="22">
    <w:abstractNumId w:val="4"/>
  </w:num>
  <w:num w:numId="23">
    <w:abstractNumId w:val="20"/>
  </w:num>
  <w:num w:numId="24">
    <w:abstractNumId w:val="2"/>
  </w:num>
  <w:num w:numId="25">
    <w:abstractNumId w:val="31"/>
  </w:num>
  <w:num w:numId="26">
    <w:abstractNumId w:val="19"/>
  </w:num>
  <w:num w:numId="27">
    <w:abstractNumId w:val="1"/>
  </w:num>
  <w:num w:numId="28">
    <w:abstractNumId w:val="27"/>
  </w:num>
  <w:num w:numId="29">
    <w:abstractNumId w:val="30"/>
  </w:num>
  <w:num w:numId="30">
    <w:abstractNumId w:val="23"/>
  </w:num>
  <w:num w:numId="31">
    <w:abstractNumId w:val="9"/>
  </w:num>
  <w:num w:numId="32">
    <w:abstractNumId w:val="7"/>
  </w:num>
  <w:num w:numId="33">
    <w:abstractNumId w:val="8"/>
  </w:num>
  <w:num w:numId="34">
    <w:abstractNumId w:val="34"/>
  </w:num>
  <w:num w:numId="35">
    <w:abstractNumId w:val="1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0E4"/>
    <w:rsid w:val="0000129E"/>
    <w:rsid w:val="00001576"/>
    <w:rsid w:val="000105D7"/>
    <w:rsid w:val="00013584"/>
    <w:rsid w:val="00021AA0"/>
    <w:rsid w:val="00032444"/>
    <w:rsid w:val="00044AF7"/>
    <w:rsid w:val="0004722D"/>
    <w:rsid w:val="00052DD6"/>
    <w:rsid w:val="000546D1"/>
    <w:rsid w:val="00067807"/>
    <w:rsid w:val="00072137"/>
    <w:rsid w:val="000E1DE0"/>
    <w:rsid w:val="000F38C4"/>
    <w:rsid w:val="000F75CB"/>
    <w:rsid w:val="0014647F"/>
    <w:rsid w:val="00152FFC"/>
    <w:rsid w:val="00161E6A"/>
    <w:rsid w:val="001627C4"/>
    <w:rsid w:val="001829EA"/>
    <w:rsid w:val="00183CC0"/>
    <w:rsid w:val="001A1BB4"/>
    <w:rsid w:val="001C4DCE"/>
    <w:rsid w:val="001D2494"/>
    <w:rsid w:val="001D50E4"/>
    <w:rsid w:val="001D593C"/>
    <w:rsid w:val="001E0D5B"/>
    <w:rsid w:val="00241204"/>
    <w:rsid w:val="00244505"/>
    <w:rsid w:val="00245A1A"/>
    <w:rsid w:val="00254264"/>
    <w:rsid w:val="00272580"/>
    <w:rsid w:val="00297DE0"/>
    <w:rsid w:val="002A6FD8"/>
    <w:rsid w:val="002B3BC9"/>
    <w:rsid w:val="002E3448"/>
    <w:rsid w:val="002F3D91"/>
    <w:rsid w:val="0032543A"/>
    <w:rsid w:val="003264EA"/>
    <w:rsid w:val="003355DF"/>
    <w:rsid w:val="00377ECB"/>
    <w:rsid w:val="00384469"/>
    <w:rsid w:val="003868E5"/>
    <w:rsid w:val="0039350F"/>
    <w:rsid w:val="003A0B65"/>
    <w:rsid w:val="003E3A4E"/>
    <w:rsid w:val="00407573"/>
    <w:rsid w:val="00423EE2"/>
    <w:rsid w:val="00425497"/>
    <w:rsid w:val="004428C3"/>
    <w:rsid w:val="004A0D64"/>
    <w:rsid w:val="004A1FB9"/>
    <w:rsid w:val="004A5083"/>
    <w:rsid w:val="004D280E"/>
    <w:rsid w:val="004D62C5"/>
    <w:rsid w:val="004F618A"/>
    <w:rsid w:val="00507978"/>
    <w:rsid w:val="00513CD6"/>
    <w:rsid w:val="00537E24"/>
    <w:rsid w:val="00554E1D"/>
    <w:rsid w:val="005605F4"/>
    <w:rsid w:val="00564711"/>
    <w:rsid w:val="005704FD"/>
    <w:rsid w:val="0057251C"/>
    <w:rsid w:val="005B555D"/>
    <w:rsid w:val="005E0D26"/>
    <w:rsid w:val="005F4829"/>
    <w:rsid w:val="005F4B8F"/>
    <w:rsid w:val="006023E9"/>
    <w:rsid w:val="00612D1A"/>
    <w:rsid w:val="006363C1"/>
    <w:rsid w:val="00651B01"/>
    <w:rsid w:val="00656F0A"/>
    <w:rsid w:val="00682D7C"/>
    <w:rsid w:val="00694EFB"/>
    <w:rsid w:val="006B01C5"/>
    <w:rsid w:val="00727D68"/>
    <w:rsid w:val="00743449"/>
    <w:rsid w:val="007529CD"/>
    <w:rsid w:val="007549E8"/>
    <w:rsid w:val="00761897"/>
    <w:rsid w:val="0076695E"/>
    <w:rsid w:val="007F6310"/>
    <w:rsid w:val="008009BB"/>
    <w:rsid w:val="008568C6"/>
    <w:rsid w:val="00856B49"/>
    <w:rsid w:val="0086133B"/>
    <w:rsid w:val="00867533"/>
    <w:rsid w:val="00870A0E"/>
    <w:rsid w:val="008942F5"/>
    <w:rsid w:val="00895028"/>
    <w:rsid w:val="008B119D"/>
    <w:rsid w:val="008B430C"/>
    <w:rsid w:val="008C6B85"/>
    <w:rsid w:val="008C7504"/>
    <w:rsid w:val="00920353"/>
    <w:rsid w:val="0093161F"/>
    <w:rsid w:val="00967102"/>
    <w:rsid w:val="009A6B27"/>
    <w:rsid w:val="009B355A"/>
    <w:rsid w:val="009E4B1B"/>
    <w:rsid w:val="00A13B3A"/>
    <w:rsid w:val="00A6119A"/>
    <w:rsid w:val="00A9082E"/>
    <w:rsid w:val="00AC2D3F"/>
    <w:rsid w:val="00AD6590"/>
    <w:rsid w:val="00B30131"/>
    <w:rsid w:val="00B67281"/>
    <w:rsid w:val="00B86BA9"/>
    <w:rsid w:val="00BA610E"/>
    <w:rsid w:val="00BC7B79"/>
    <w:rsid w:val="00C01361"/>
    <w:rsid w:val="00C01596"/>
    <w:rsid w:val="00C03D4D"/>
    <w:rsid w:val="00C11E43"/>
    <w:rsid w:val="00C148F8"/>
    <w:rsid w:val="00C31013"/>
    <w:rsid w:val="00C56466"/>
    <w:rsid w:val="00C8413E"/>
    <w:rsid w:val="00C91E3D"/>
    <w:rsid w:val="00CC7DE9"/>
    <w:rsid w:val="00CD1F8A"/>
    <w:rsid w:val="00CD43FE"/>
    <w:rsid w:val="00CE551C"/>
    <w:rsid w:val="00D01F69"/>
    <w:rsid w:val="00D3092E"/>
    <w:rsid w:val="00D50F1E"/>
    <w:rsid w:val="00D82B1A"/>
    <w:rsid w:val="00D8440F"/>
    <w:rsid w:val="00DA13FF"/>
    <w:rsid w:val="00DA5171"/>
    <w:rsid w:val="00DB15FC"/>
    <w:rsid w:val="00DE396C"/>
    <w:rsid w:val="00E00165"/>
    <w:rsid w:val="00E3085D"/>
    <w:rsid w:val="00E32459"/>
    <w:rsid w:val="00E4586C"/>
    <w:rsid w:val="00E555A0"/>
    <w:rsid w:val="00E91024"/>
    <w:rsid w:val="00EC4939"/>
    <w:rsid w:val="00ED0817"/>
    <w:rsid w:val="00EE4060"/>
    <w:rsid w:val="00F00950"/>
    <w:rsid w:val="00F01FAD"/>
    <w:rsid w:val="00F05F2A"/>
    <w:rsid w:val="00F318D9"/>
    <w:rsid w:val="00F364C1"/>
    <w:rsid w:val="00F817B8"/>
    <w:rsid w:val="00F96CE9"/>
    <w:rsid w:val="00FA30E4"/>
    <w:rsid w:val="00FF1C8B"/>
    <w:rsid w:val="00FF4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EDC5A8"/>
  <w15:docId w15:val="{933B4DCA-676F-4709-9774-03E3D8022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695E"/>
  </w:style>
  <w:style w:type="paragraph" w:styleId="Heading1">
    <w:name w:val="heading 1"/>
    <w:basedOn w:val="Normal"/>
    <w:next w:val="Normal"/>
    <w:link w:val="Heading1Char"/>
    <w:uiPriority w:val="9"/>
    <w:qFormat/>
    <w:rsid w:val="008B11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D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DE0"/>
  </w:style>
  <w:style w:type="paragraph" w:styleId="Footer">
    <w:name w:val="footer"/>
    <w:basedOn w:val="Normal"/>
    <w:link w:val="FooterChar"/>
    <w:uiPriority w:val="99"/>
    <w:unhideWhenUsed/>
    <w:rsid w:val="000E1D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DE0"/>
  </w:style>
  <w:style w:type="paragraph" w:styleId="Title">
    <w:name w:val="Title"/>
    <w:basedOn w:val="Normal"/>
    <w:next w:val="Normal"/>
    <w:link w:val="TitleChar"/>
    <w:uiPriority w:val="10"/>
    <w:qFormat/>
    <w:rsid w:val="008B119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B119D"/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D01F69"/>
    <w:pPr>
      <w:ind w:left="720"/>
      <w:contextualSpacing/>
    </w:pPr>
  </w:style>
  <w:style w:type="table" w:styleId="TableGrid">
    <w:name w:val="Table Grid"/>
    <w:basedOn w:val="TableNormal"/>
    <w:uiPriority w:val="59"/>
    <w:rsid w:val="00856B49"/>
    <w:pPr>
      <w:spacing w:after="0" w:line="240" w:lineRule="auto"/>
    </w:pPr>
    <w:rPr>
      <w:lang w:val="en-US"/>
    </w:rPr>
    <w:tblPr>
      <w:tblBorders>
        <w:top w:val="single" w:sz="4" w:space="0" w:color="002539" w:themeColor="text1"/>
        <w:left w:val="single" w:sz="4" w:space="0" w:color="002539" w:themeColor="text1"/>
        <w:bottom w:val="single" w:sz="4" w:space="0" w:color="002539" w:themeColor="text1"/>
        <w:right w:val="single" w:sz="4" w:space="0" w:color="002539" w:themeColor="text1"/>
        <w:insideH w:val="single" w:sz="4" w:space="0" w:color="002539" w:themeColor="text1"/>
        <w:insideV w:val="single" w:sz="4" w:space="0" w:color="002539" w:themeColor="text1"/>
      </w:tblBorders>
    </w:tblPr>
  </w:style>
  <w:style w:type="paragraph" w:styleId="NoSpacing">
    <w:name w:val="No Spacing"/>
    <w:uiPriority w:val="1"/>
    <w:qFormat/>
    <w:rsid w:val="00856B49"/>
    <w:pPr>
      <w:spacing w:after="0" w:line="240" w:lineRule="auto"/>
    </w:pPr>
    <w:rPr>
      <w:lang w:val="en-US"/>
    </w:rPr>
  </w:style>
  <w:style w:type="paragraph" w:customStyle="1" w:styleId="TableContents">
    <w:name w:val="Table Contents"/>
    <w:basedOn w:val="Normal"/>
    <w:qFormat/>
    <w:rsid w:val="00856B49"/>
    <w:rPr>
      <w:color w:val="00000A"/>
    </w:rPr>
  </w:style>
  <w:style w:type="table" w:customStyle="1" w:styleId="TableGridLight1">
    <w:name w:val="Table Grid Light1"/>
    <w:basedOn w:val="TableNormal"/>
    <w:uiPriority w:val="40"/>
    <w:rsid w:val="004A0D6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D43FE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3FE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1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1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1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0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2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5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6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4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6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6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5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1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51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6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8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8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4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0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0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2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94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1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0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6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8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6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04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9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8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25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3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3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0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7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0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4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7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4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0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7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02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86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8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4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1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0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2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4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41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445627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2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19382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04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42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7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orkstation\Google%20Drive\Marketing\01%20Huisstijl\Briefpapier2\meuleman-template.dotx" TargetMode="External"/></Relationships>
</file>

<file path=word/theme/theme1.xml><?xml version="1.0" encoding="utf-8"?>
<a:theme xmlns:a="http://schemas.openxmlformats.org/drawingml/2006/main" name="Office Theme">
  <a:themeElements>
    <a:clrScheme name="Meuleman">
      <a:dk1>
        <a:srgbClr val="002539"/>
      </a:dk1>
      <a:lt1>
        <a:sysClr val="window" lastClr="FFFFFF"/>
      </a:lt1>
      <a:dk2>
        <a:srgbClr val="002539"/>
      </a:dk2>
      <a:lt2>
        <a:srgbClr val="F4F9FC"/>
      </a:lt2>
      <a:accent1>
        <a:srgbClr val="72D54A"/>
      </a:accent1>
      <a:accent2>
        <a:srgbClr val="014B74"/>
      </a:accent2>
      <a:accent3>
        <a:srgbClr val="0272DD"/>
      </a:accent3>
      <a:accent4>
        <a:srgbClr val="72D54A"/>
      </a:accent4>
      <a:accent5>
        <a:srgbClr val="0272DD"/>
      </a:accent5>
      <a:accent6>
        <a:srgbClr val="002539"/>
      </a:accent6>
      <a:hlink>
        <a:srgbClr val="72D54A"/>
      </a:hlink>
      <a:folHlink>
        <a:srgbClr val="72D54A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meuleman-template</Template>
  <TotalTime>3093</TotalTime>
  <Pages>12</Pages>
  <Words>1805</Words>
  <Characters>10289</Characters>
  <Application>Microsoft Office Word</Application>
  <DocSecurity>0</DocSecurity>
  <Lines>85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Workstation</dc:creator>
  <cp:keywords/>
  <dc:description/>
  <cp:lastModifiedBy>Chethan Shettar</cp:lastModifiedBy>
  <cp:revision>85</cp:revision>
  <dcterms:created xsi:type="dcterms:W3CDTF">2016-11-01T12:55:00Z</dcterms:created>
  <dcterms:modified xsi:type="dcterms:W3CDTF">2017-06-19T08:20:00Z</dcterms:modified>
</cp:coreProperties>
</file>