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26"/>
      </w:tblGrid>
      <w:tr w:rsidR="000E30D0" w:rsidTr="000E30D0">
        <w:tc>
          <w:tcPr>
            <w:tcW w:w="9212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shd w:val="clear" w:color="auto" w:fill="DBE5F1" w:themeFill="accent1" w:themeFillTint="33"/>
          </w:tcPr>
          <w:p w:rsidR="000E30D0" w:rsidRDefault="000E30D0" w:rsidP="000E30D0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Signaleringsplan</w:t>
            </w:r>
            <w:r w:rsidR="00115EC7">
              <w:rPr>
                <w:sz w:val="32"/>
                <w:szCs w:val="32"/>
                <w:u w:val="single"/>
              </w:rPr>
              <w:t xml:space="preserve"> Bipolaire Stoornis 1</w:t>
            </w:r>
          </w:p>
        </w:tc>
      </w:tr>
    </w:tbl>
    <w:p w:rsidR="004E0FD0" w:rsidRPr="004E0FD0" w:rsidRDefault="004E0FD0" w:rsidP="004E0FD0">
      <w:pPr>
        <w:rPr>
          <w:sz w:val="32"/>
          <w:szCs w:val="32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298"/>
        <w:gridCol w:w="4728"/>
      </w:tblGrid>
      <w:tr w:rsidR="004E0FD0" w:rsidTr="00D507CD">
        <w:tc>
          <w:tcPr>
            <w:tcW w:w="442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4E0FD0" w:rsidRPr="009720B2" w:rsidRDefault="004E0FD0" w:rsidP="00D507CD">
            <w:r w:rsidRPr="009720B2">
              <w:t xml:space="preserve">Naam: </w:t>
            </w:r>
            <w:r w:rsidRPr="009720B2">
              <w:br/>
              <w:t xml:space="preserve">diagnose: </w:t>
            </w:r>
            <w:r w:rsidR="00115EC7">
              <w:t xml:space="preserve"> Bipolaire stoornis type 1</w:t>
            </w:r>
            <w:r w:rsidRPr="009720B2">
              <w:br/>
            </w:r>
          </w:p>
        </w:tc>
        <w:tc>
          <w:tcPr>
            <w:tcW w:w="486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F2F2F2" w:themeFill="background1" w:themeFillShade="F2"/>
            <w:vAlign w:val="bottom"/>
          </w:tcPr>
          <w:p w:rsidR="004E0FD0" w:rsidRPr="009720B2" w:rsidRDefault="004E0FD0" w:rsidP="00D507CD">
            <w:pPr>
              <w:rPr>
                <w:b/>
              </w:rPr>
            </w:pPr>
            <w:r w:rsidRPr="009720B2">
              <w:rPr>
                <w:b/>
              </w:rPr>
              <w:t>Belangrijke telefoonnummers:</w:t>
            </w:r>
          </w:p>
        </w:tc>
      </w:tr>
      <w:tr w:rsidR="004E0FD0" w:rsidTr="00D507CD">
        <w:tc>
          <w:tcPr>
            <w:tcW w:w="442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595959" w:themeColor="text1" w:themeTint="A6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4E0FD0" w:rsidRPr="009720B2" w:rsidRDefault="0034692B" w:rsidP="0034692B">
            <w:pPr>
              <w:rPr>
                <w:u w:val="single"/>
              </w:rPr>
            </w:pPr>
            <w:proofErr w:type="spellStart"/>
            <w:r>
              <w:rPr>
                <w:b/>
                <w:u w:val="single"/>
              </w:rPr>
              <w:t>Nood</w:t>
            </w:r>
            <w:r w:rsidR="004E0FD0" w:rsidRPr="009720B2">
              <w:rPr>
                <w:b/>
                <w:u w:val="single"/>
              </w:rPr>
              <w:t>Medicatie</w:t>
            </w:r>
            <w:proofErr w:type="spellEnd"/>
            <w:r>
              <w:rPr>
                <w:u w:val="single"/>
              </w:rPr>
              <w:t>:</w:t>
            </w:r>
          </w:p>
        </w:tc>
        <w:tc>
          <w:tcPr>
            <w:tcW w:w="486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595959" w:themeColor="text1" w:themeTint="A6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/>
        </w:tc>
      </w:tr>
    </w:tbl>
    <w:p w:rsidR="004E0FD0" w:rsidRDefault="004E0FD0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0FD0" w:rsidRPr="009720B2" w:rsidTr="00D507CD">
        <w:tc>
          <w:tcPr>
            <w:tcW w:w="9288" w:type="dxa"/>
            <w:shd w:val="clear" w:color="auto" w:fill="F2F2F2" w:themeFill="background1" w:themeFillShade="F2"/>
          </w:tcPr>
          <w:p w:rsidR="004E0FD0" w:rsidRPr="009720B2" w:rsidRDefault="004E0FD0" w:rsidP="00D507CD">
            <w:pPr>
              <w:rPr>
                <w:b/>
              </w:rPr>
            </w:pPr>
            <w:r w:rsidRPr="009720B2">
              <w:rPr>
                <w:b/>
              </w:rPr>
              <w:t>crisisafspraken</w:t>
            </w:r>
          </w:p>
        </w:tc>
      </w:tr>
      <w:tr w:rsidR="004E0FD0" w:rsidTr="00D507CD">
        <w:tc>
          <w:tcPr>
            <w:tcW w:w="9288" w:type="dxa"/>
            <w:tcBorders>
              <w:top w:val="single" w:sz="18" w:space="0" w:color="595959" w:themeColor="text1" w:themeTint="A6"/>
              <w:left w:val="single" w:sz="18" w:space="0" w:color="595959" w:themeColor="text1" w:themeTint="A6"/>
              <w:bottom w:val="single" w:sz="18" w:space="0" w:color="595959" w:themeColor="text1" w:themeTint="A6"/>
              <w:right w:val="single" w:sz="18" w:space="0" w:color="595959" w:themeColor="text1" w:themeTint="A6"/>
            </w:tcBorders>
          </w:tcPr>
          <w:p w:rsidR="004E0FD0" w:rsidRDefault="004E0FD0" w:rsidP="00D507CD">
            <w:r>
              <w:t xml:space="preserve">Onder behandeling van het centrum Bipolair kunt U gedurende kantooruren contact opnemen met ons centrum via de mail: </w:t>
            </w:r>
            <w:hyperlink r:id="rId5" w:history="1">
              <w:r w:rsidRPr="00993088">
                <w:rPr>
                  <w:rStyle w:val="Hyperlink"/>
                </w:rPr>
                <w:t>centrumbipolair@ggze.nl</w:t>
              </w:r>
            </w:hyperlink>
            <w:r>
              <w:t xml:space="preserve"> of telefonisch </w:t>
            </w:r>
            <w:r w:rsidRPr="004E0FD0">
              <w:rPr>
                <w:u w:val="single"/>
              </w:rPr>
              <w:t>040 2973300 keuze 2</w:t>
            </w:r>
          </w:p>
          <w:p w:rsidR="004E0FD0" w:rsidRDefault="004E0FD0" w:rsidP="00D507CD">
            <w:r>
              <w:t xml:space="preserve">Of direct naar uw vaste behandelaars  </w:t>
            </w:r>
          </w:p>
          <w:p w:rsidR="004E0FD0" w:rsidRDefault="004E0FD0" w:rsidP="00D507CD">
            <w:r>
              <w:t xml:space="preserve">Buiten kantoor uren kunt u contact opnemen met de dd. </w:t>
            </w:r>
            <w:r w:rsidR="00804D30">
              <w:t>h</w:t>
            </w:r>
            <w:r>
              <w:t>uisarts of huisartsenpost. Vermeld dat u onder behandeling  bent bij de GGzE vanwege een bipolaire stoornis. De d</w:t>
            </w:r>
            <w:r w:rsidR="00804D30">
              <w:t>.</w:t>
            </w:r>
            <w:r>
              <w:t>d</w:t>
            </w:r>
            <w:r w:rsidR="00804D30">
              <w:t>.</w:t>
            </w:r>
            <w:r>
              <w:t xml:space="preserve"> huisarts zal een inschatting maken of acute hulp van de  </w:t>
            </w:r>
            <w:r w:rsidR="009720B2">
              <w:t>crisisdienst</w:t>
            </w:r>
            <w:r>
              <w:t xml:space="preserve">  van de GGz</w:t>
            </w:r>
            <w:r w:rsidR="009720B2">
              <w:t>E</w:t>
            </w:r>
            <w:r>
              <w:t xml:space="preserve">  nodig is</w:t>
            </w:r>
            <w:r w:rsidR="00804D30">
              <w:t>.</w:t>
            </w:r>
          </w:p>
          <w:p w:rsidR="004E0FD0" w:rsidRDefault="004E0FD0" w:rsidP="00D507CD"/>
          <w:p w:rsidR="004E0FD0" w:rsidRDefault="004E0FD0" w:rsidP="00D507CD"/>
        </w:tc>
      </w:tr>
    </w:tbl>
    <w:p w:rsidR="004E0FD0" w:rsidRDefault="004E0FD0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41"/>
        <w:gridCol w:w="1835"/>
        <w:gridCol w:w="3750"/>
      </w:tblGrid>
      <w:tr w:rsidR="004E0FD0" w:rsidTr="000E4029">
        <w:trPr>
          <w:trHeight w:val="330"/>
        </w:trPr>
        <w:tc>
          <w:tcPr>
            <w:tcW w:w="3796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shd w:val="clear" w:color="auto" w:fill="D9D9D9" w:themeFill="background1" w:themeFillShade="D9"/>
          </w:tcPr>
          <w:p w:rsidR="004E0FD0" w:rsidRPr="005825C8" w:rsidRDefault="004E0FD0" w:rsidP="00D507CD">
            <w:r w:rsidRPr="005825C8">
              <w:t>Hoe ik normaal ben en hoe ik merk dat ik  in mijn normale stemming ben</w:t>
            </w:r>
          </w:p>
        </w:tc>
        <w:tc>
          <w:tcPr>
            <w:tcW w:w="1381" w:type="dxa"/>
            <w:tcBorders>
              <w:top w:val="single" w:sz="18" w:space="0" w:color="595959" w:themeColor="text1" w:themeTint="A6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shd w:val="clear" w:color="auto" w:fill="BFBFBF" w:themeFill="background1" w:themeFillShade="BF"/>
          </w:tcPr>
          <w:p w:rsidR="004E0FD0" w:rsidRDefault="004E0FD0" w:rsidP="00D507CD"/>
        </w:tc>
        <w:tc>
          <w:tcPr>
            <w:tcW w:w="4111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shd w:val="clear" w:color="auto" w:fill="D9D9D9" w:themeFill="background1" w:themeFillShade="D9"/>
          </w:tcPr>
          <w:p w:rsidR="004E0FD0" w:rsidRPr="005825C8" w:rsidRDefault="004E0FD0" w:rsidP="00D507CD">
            <w:r w:rsidRPr="005825C8">
              <w:t>Wat ik doe om dit zo te houden/mijn leefregels</w:t>
            </w:r>
          </w:p>
        </w:tc>
      </w:tr>
      <w:tr w:rsidR="004E0FD0" w:rsidTr="003F1AAF">
        <w:trPr>
          <w:trHeight w:val="2452"/>
        </w:trPr>
        <w:tc>
          <w:tcPr>
            <w:tcW w:w="3796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</w:tcPr>
          <w:p w:rsidR="004E0FD0" w:rsidRDefault="004E0FD0" w:rsidP="00D507CD"/>
          <w:p w:rsidR="004E0FD0" w:rsidRDefault="004E0FD0" w:rsidP="00D507CD"/>
          <w:p w:rsidR="00883AF7" w:rsidRDefault="00883AF7" w:rsidP="00D507CD"/>
          <w:p w:rsidR="00883AF7" w:rsidRDefault="00883AF7" w:rsidP="00D507CD"/>
          <w:p w:rsidR="00883AF7" w:rsidRDefault="00883AF7" w:rsidP="00D507CD"/>
          <w:p w:rsidR="00883AF7" w:rsidRDefault="00883AF7" w:rsidP="00D507CD"/>
          <w:p w:rsidR="00883AF7" w:rsidRDefault="00883AF7" w:rsidP="00D507CD"/>
          <w:p w:rsidR="00883AF7" w:rsidRDefault="00883AF7" w:rsidP="00D507CD"/>
          <w:p w:rsidR="00883AF7" w:rsidRDefault="00883AF7" w:rsidP="00D507CD"/>
          <w:p w:rsidR="004E0FD0" w:rsidRDefault="004E0FD0" w:rsidP="00D507CD"/>
        </w:tc>
        <w:tc>
          <w:tcPr>
            <w:tcW w:w="1381" w:type="dxa"/>
            <w:tcBorders>
              <w:left w:val="single" w:sz="18" w:space="0" w:color="92D050"/>
              <w:right w:val="single" w:sz="18" w:space="0" w:color="92D050"/>
            </w:tcBorders>
            <w:shd w:val="clear" w:color="auto" w:fill="92D050"/>
          </w:tcPr>
          <w:p w:rsidR="004E0FD0" w:rsidRDefault="004E0FD0" w:rsidP="00D507CD"/>
          <w:p w:rsidR="004E0FD0" w:rsidRDefault="004E0FD0" w:rsidP="00D507CD"/>
          <w:p w:rsidR="0034692B" w:rsidRPr="0034692B" w:rsidRDefault="004E0FD0" w:rsidP="0034692B">
            <w:pPr>
              <w:rPr>
                <w:sz w:val="40"/>
                <w:szCs w:val="40"/>
              </w:rPr>
            </w:pPr>
            <w:r w:rsidRPr="0034692B">
              <w:rPr>
                <w:sz w:val="40"/>
                <w:szCs w:val="40"/>
              </w:rPr>
              <w:t xml:space="preserve"> </w:t>
            </w:r>
            <w:r w:rsidR="0034692B" w:rsidRPr="0034692B">
              <w:rPr>
                <w:sz w:val="40"/>
                <w:szCs w:val="40"/>
              </w:rPr>
              <w:t>Stabiele</w:t>
            </w:r>
          </w:p>
          <w:p w:rsidR="004E0FD0" w:rsidRPr="0034692B" w:rsidRDefault="0034692B" w:rsidP="0034692B">
            <w:pPr>
              <w:rPr>
                <w:sz w:val="40"/>
                <w:szCs w:val="40"/>
              </w:rPr>
            </w:pPr>
            <w:r w:rsidRPr="0034692B">
              <w:rPr>
                <w:sz w:val="40"/>
                <w:szCs w:val="40"/>
              </w:rPr>
              <w:t>stemming</w:t>
            </w:r>
          </w:p>
        </w:tc>
        <w:tc>
          <w:tcPr>
            <w:tcW w:w="4111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</w:tcPr>
          <w:p w:rsidR="004E0FD0" w:rsidRDefault="004E0FD0" w:rsidP="00D507CD"/>
          <w:p w:rsidR="004E0FD0" w:rsidRDefault="004E0FD0" w:rsidP="00D507CD"/>
          <w:p w:rsidR="004E0FD0" w:rsidRDefault="004E0FD0" w:rsidP="00D507CD"/>
          <w:p w:rsidR="004E0FD0" w:rsidRDefault="004E0FD0" w:rsidP="00D507CD"/>
        </w:tc>
      </w:tr>
    </w:tbl>
    <w:p w:rsidR="004E0FD0" w:rsidRDefault="004E0FD0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26"/>
      </w:tblGrid>
      <w:tr w:rsidR="004E0FD0" w:rsidTr="000E4029">
        <w:tc>
          <w:tcPr>
            <w:tcW w:w="9288" w:type="dxa"/>
            <w:tcBorders>
              <w:top w:val="single" w:sz="18" w:space="0" w:color="595959" w:themeColor="text1" w:themeTint="A6"/>
              <w:left w:val="single" w:sz="18" w:space="0" w:color="595959" w:themeColor="text1" w:themeTint="A6"/>
              <w:bottom w:val="single" w:sz="18" w:space="0" w:color="595959" w:themeColor="text1" w:themeTint="A6"/>
              <w:right w:val="single" w:sz="18" w:space="0" w:color="595959" w:themeColor="text1" w:themeTint="A6"/>
            </w:tcBorders>
            <w:shd w:val="clear" w:color="auto" w:fill="BFBFBF" w:themeFill="background1" w:themeFillShade="BF"/>
          </w:tcPr>
          <w:p w:rsidR="004E0FD0" w:rsidRDefault="004E0FD0" w:rsidP="00D507CD">
            <w:r>
              <w:t>Triggers/omstandigheden  die mijn stemming kunnen doen veranderen</w:t>
            </w:r>
          </w:p>
        </w:tc>
      </w:tr>
      <w:tr w:rsidR="004E0FD0" w:rsidTr="00D507CD">
        <w:tc>
          <w:tcPr>
            <w:tcW w:w="9288" w:type="dxa"/>
          </w:tcPr>
          <w:p w:rsidR="004E0FD0" w:rsidRDefault="004E0FD0" w:rsidP="00392DD6"/>
          <w:p w:rsidR="00115EC7" w:rsidRDefault="00115EC7" w:rsidP="00392DD6"/>
          <w:p w:rsidR="00115EC7" w:rsidRDefault="00115EC7" w:rsidP="00392DD6"/>
          <w:p w:rsidR="00115EC7" w:rsidRDefault="00115EC7" w:rsidP="00392DD6"/>
        </w:tc>
      </w:tr>
    </w:tbl>
    <w:p w:rsidR="004E0FD0" w:rsidRDefault="004E0FD0" w:rsidP="004E0FD0"/>
    <w:p w:rsidR="00392DD6" w:rsidRDefault="00392DD6" w:rsidP="004E0FD0"/>
    <w:p w:rsidR="00392DD6" w:rsidRDefault="00392DD6" w:rsidP="004E0FD0"/>
    <w:p w:rsidR="00A94343" w:rsidRDefault="00A94343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5EC7" w:rsidTr="00115EC7">
        <w:tc>
          <w:tcPr>
            <w:tcW w:w="9212" w:type="dxa"/>
            <w:shd w:val="clear" w:color="auto" w:fill="8DB3E2" w:themeFill="text2" w:themeFillTint="66"/>
          </w:tcPr>
          <w:p w:rsidR="00115EC7" w:rsidRDefault="00115EC7" w:rsidP="004E0FD0">
            <w:r>
              <w:t>MANIE</w:t>
            </w:r>
          </w:p>
        </w:tc>
      </w:tr>
    </w:tbl>
    <w:p w:rsidR="00392DD6" w:rsidRDefault="00392DD6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22"/>
        <w:gridCol w:w="1652"/>
        <w:gridCol w:w="3752"/>
      </w:tblGrid>
      <w:tr w:rsidR="004E0FD0" w:rsidTr="005825C8">
        <w:trPr>
          <w:trHeight w:val="335"/>
        </w:trPr>
        <w:tc>
          <w:tcPr>
            <w:tcW w:w="3741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BFBFBF" w:themeFill="background1" w:themeFillShade="BF"/>
          </w:tcPr>
          <w:p w:rsidR="00475965" w:rsidRPr="005825C8" w:rsidRDefault="00475965" w:rsidP="00D507CD">
            <w:r>
              <w:rPr>
                <w:sz w:val="20"/>
                <w:szCs w:val="20"/>
              </w:rPr>
              <w:t xml:space="preserve"> </w:t>
            </w:r>
            <w:r w:rsidRPr="005825C8">
              <w:t>Symptomen</w:t>
            </w:r>
            <w:r w:rsidR="005825C8" w:rsidRPr="005825C8">
              <w:t xml:space="preserve"> (s) </w:t>
            </w:r>
          </w:p>
          <w:p w:rsidR="004E0FD0" w:rsidRDefault="004E0FD0" w:rsidP="00D507CD">
            <w:r w:rsidRPr="005825C8">
              <w:t>Wat merk ik zelf (Z) wat merkt de ander (A)</w:t>
            </w:r>
          </w:p>
        </w:tc>
        <w:tc>
          <w:tcPr>
            <w:tcW w:w="1667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BFBFBF" w:themeFill="background1" w:themeFillShade="BF"/>
          </w:tcPr>
          <w:p w:rsidR="004E0FD0" w:rsidRDefault="004E0FD0" w:rsidP="00D507CD"/>
          <w:p w:rsidR="00115EC7" w:rsidRDefault="002E628E" w:rsidP="002E628E">
            <w:r>
              <w:t>Ernstige Manie</w:t>
            </w:r>
          </w:p>
        </w:tc>
        <w:tc>
          <w:tcPr>
            <w:tcW w:w="3880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BFBFBF" w:themeFill="background1" w:themeFillShade="BF"/>
          </w:tcPr>
          <w:p w:rsidR="00475965" w:rsidRDefault="00475965" w:rsidP="00D507CD">
            <w:r>
              <w:t>Contragedrag</w:t>
            </w:r>
            <w:r w:rsidR="005825C8">
              <w:t xml:space="preserve"> (C) </w:t>
            </w:r>
          </w:p>
          <w:p w:rsidR="004E0FD0" w:rsidRDefault="004E0FD0" w:rsidP="00D507CD">
            <w:r>
              <w:t>Wat</w:t>
            </w:r>
            <w:r w:rsidR="00475965">
              <w:t xml:space="preserve"> kan ik zelf en wat kan de Ander </w:t>
            </w:r>
            <w:r>
              <w:t>doen om te voorkomen dat mijn stemming verder ontregelt</w:t>
            </w:r>
          </w:p>
        </w:tc>
      </w:tr>
      <w:tr w:rsidR="004E0FD0" w:rsidTr="002E628E">
        <w:tc>
          <w:tcPr>
            <w:tcW w:w="3741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</w:tcPr>
          <w:p w:rsidR="00392DD6" w:rsidRDefault="00475965" w:rsidP="00392DD6">
            <w:r>
              <w:t>(</w:t>
            </w:r>
            <w:r w:rsidR="004E0FD0">
              <w:t>Z</w:t>
            </w:r>
            <w:r>
              <w:t>)</w:t>
            </w:r>
          </w:p>
          <w:p w:rsidR="004E0FD0" w:rsidRDefault="004E0FD0" w:rsidP="00A46EE9"/>
        </w:tc>
        <w:tc>
          <w:tcPr>
            <w:tcW w:w="1667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C00000"/>
          </w:tcPr>
          <w:p w:rsidR="004E0FD0" w:rsidRPr="009172B1" w:rsidRDefault="009172B1" w:rsidP="00D507CD">
            <w:pPr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 xml:space="preserve"> </w:t>
            </w:r>
            <w:r w:rsidR="004E0FD0" w:rsidRPr="009172B1">
              <w:rPr>
                <w:sz w:val="56"/>
                <w:szCs w:val="56"/>
              </w:rPr>
              <w:t>+</w:t>
            </w:r>
            <w:r w:rsidR="002E628E" w:rsidRPr="002E628E">
              <w:rPr>
                <w:sz w:val="96"/>
                <w:szCs w:val="96"/>
              </w:rPr>
              <w:t>4</w:t>
            </w:r>
          </w:p>
        </w:tc>
        <w:tc>
          <w:tcPr>
            <w:tcW w:w="3880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</w:tcPr>
          <w:p w:rsidR="00392DD6" w:rsidRDefault="00475965" w:rsidP="00392DD6">
            <w:r>
              <w:t>(Z)</w:t>
            </w:r>
          </w:p>
          <w:p w:rsidR="00804D30" w:rsidRDefault="00804D30" w:rsidP="00D507CD"/>
        </w:tc>
      </w:tr>
      <w:tr w:rsidR="004E0FD0" w:rsidTr="008A618D">
        <w:tc>
          <w:tcPr>
            <w:tcW w:w="3741" w:type="dxa"/>
            <w:tcBorders>
              <w:top w:val="single" w:sz="18" w:space="0" w:color="FFC000"/>
              <w:left w:val="single" w:sz="18" w:space="0" w:color="FFC000"/>
              <w:bottom w:val="single" w:sz="18" w:space="0" w:color="DF6331"/>
              <w:right w:val="single" w:sz="18" w:space="0" w:color="FFC000"/>
            </w:tcBorders>
            <w:shd w:val="clear" w:color="auto" w:fill="F2F2F2" w:themeFill="background1" w:themeFillShade="F2"/>
          </w:tcPr>
          <w:p w:rsidR="004E0FD0" w:rsidRDefault="00475965" w:rsidP="00392DD6">
            <w:r>
              <w:t xml:space="preserve">(A) </w:t>
            </w:r>
            <w:r w:rsidR="00804D30">
              <w:t xml:space="preserve"> </w:t>
            </w:r>
          </w:p>
          <w:p w:rsidR="00115EC7" w:rsidRDefault="00115EC7" w:rsidP="00392DD6"/>
          <w:p w:rsidR="00115EC7" w:rsidRDefault="00115EC7" w:rsidP="00392DD6"/>
        </w:tc>
        <w:tc>
          <w:tcPr>
            <w:tcW w:w="1667" w:type="dxa"/>
            <w:tcBorders>
              <w:top w:val="single" w:sz="18" w:space="0" w:color="FFC000"/>
              <w:left w:val="single" w:sz="18" w:space="0" w:color="FFC000"/>
              <w:bottom w:val="single" w:sz="18" w:space="0" w:color="DF6331"/>
              <w:right w:val="single" w:sz="18" w:space="0" w:color="FFC000"/>
            </w:tcBorders>
          </w:tcPr>
          <w:p w:rsidR="004E0FD0" w:rsidRDefault="004E0FD0" w:rsidP="00D507CD"/>
        </w:tc>
        <w:tc>
          <w:tcPr>
            <w:tcW w:w="3880" w:type="dxa"/>
            <w:tcBorders>
              <w:top w:val="single" w:sz="18" w:space="0" w:color="FFC000"/>
              <w:left w:val="single" w:sz="18" w:space="0" w:color="FFC000"/>
              <w:bottom w:val="single" w:sz="18" w:space="0" w:color="DF6331"/>
              <w:right w:val="single" w:sz="18" w:space="0" w:color="FFC000"/>
            </w:tcBorders>
            <w:shd w:val="clear" w:color="auto" w:fill="F2F2F2" w:themeFill="background1" w:themeFillShade="F2"/>
          </w:tcPr>
          <w:p w:rsidR="00804D30" w:rsidRDefault="00475965" w:rsidP="00392DD6">
            <w:r>
              <w:t>(A</w:t>
            </w:r>
            <w:r w:rsidR="00883AF7">
              <w:t>)</w:t>
            </w:r>
          </w:p>
        </w:tc>
      </w:tr>
      <w:tr w:rsidR="008A618D" w:rsidTr="005825C8">
        <w:trPr>
          <w:trHeight w:val="335"/>
        </w:trPr>
        <w:tc>
          <w:tcPr>
            <w:tcW w:w="3741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BFBFBF" w:themeFill="background1" w:themeFillShade="BF"/>
          </w:tcPr>
          <w:p w:rsidR="004E0FD0" w:rsidRPr="005825C8" w:rsidRDefault="00475965" w:rsidP="00D507CD">
            <w:pPr>
              <w:rPr>
                <w:sz w:val="24"/>
                <w:szCs w:val="24"/>
              </w:rPr>
            </w:pPr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667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BFBFBF" w:themeFill="background1" w:themeFillShade="BF"/>
          </w:tcPr>
          <w:p w:rsidR="004E0FD0" w:rsidRDefault="002E628E" w:rsidP="00D507CD">
            <w:r>
              <w:t>MANIE</w:t>
            </w:r>
          </w:p>
        </w:tc>
        <w:tc>
          <w:tcPr>
            <w:tcW w:w="3880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8A618D" w:rsidTr="002E628E">
        <w:tc>
          <w:tcPr>
            <w:tcW w:w="3741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</w:tcPr>
          <w:p w:rsidR="00392DD6" w:rsidRDefault="00475965" w:rsidP="00392DD6">
            <w:r>
              <w:t>(Z)</w:t>
            </w:r>
          </w:p>
          <w:p w:rsidR="00804D30" w:rsidRDefault="00804D30" w:rsidP="00A46EE9"/>
        </w:tc>
        <w:tc>
          <w:tcPr>
            <w:tcW w:w="1667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FF0000"/>
          </w:tcPr>
          <w:p w:rsidR="004E0FD0" w:rsidRPr="009172B1" w:rsidRDefault="009172B1" w:rsidP="002E628E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</w:t>
            </w:r>
            <w:r w:rsidR="002B7744">
              <w:rPr>
                <w:sz w:val="56"/>
                <w:szCs w:val="56"/>
              </w:rPr>
              <w:t xml:space="preserve"> </w:t>
            </w:r>
            <w:r w:rsidR="004E0FD0" w:rsidRPr="009172B1">
              <w:rPr>
                <w:sz w:val="56"/>
                <w:szCs w:val="56"/>
              </w:rPr>
              <w:t>+</w:t>
            </w:r>
            <w:r w:rsidR="002E628E" w:rsidRPr="002E628E">
              <w:rPr>
                <w:sz w:val="96"/>
                <w:szCs w:val="96"/>
              </w:rPr>
              <w:t>3</w:t>
            </w:r>
          </w:p>
        </w:tc>
        <w:tc>
          <w:tcPr>
            <w:tcW w:w="3880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</w:tcPr>
          <w:p w:rsidR="00392DD6" w:rsidRDefault="00475965" w:rsidP="00392DD6">
            <w:r>
              <w:t xml:space="preserve">(Z) </w:t>
            </w:r>
          </w:p>
          <w:p w:rsidR="00A46EE9" w:rsidRDefault="00A46EE9" w:rsidP="00D507CD"/>
          <w:p w:rsidR="00A46EE9" w:rsidRDefault="00A46EE9" w:rsidP="00D507CD"/>
        </w:tc>
      </w:tr>
      <w:tr w:rsidR="008A618D" w:rsidTr="008A618D">
        <w:tc>
          <w:tcPr>
            <w:tcW w:w="3741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F2F2F2" w:themeFill="background1" w:themeFillShade="F2"/>
          </w:tcPr>
          <w:p w:rsidR="00392DD6" w:rsidRDefault="00475965" w:rsidP="00392DD6">
            <w:r>
              <w:t>(A</w:t>
            </w:r>
          </w:p>
          <w:p w:rsidR="00115EC7" w:rsidRDefault="00115EC7" w:rsidP="00392DD6"/>
          <w:p w:rsidR="00804D30" w:rsidRDefault="00804D30" w:rsidP="00A46EE9"/>
        </w:tc>
        <w:tc>
          <w:tcPr>
            <w:tcW w:w="1667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</w:tcPr>
          <w:p w:rsidR="004E0FD0" w:rsidRDefault="004E0FD0" w:rsidP="00D507CD"/>
        </w:tc>
        <w:tc>
          <w:tcPr>
            <w:tcW w:w="3880" w:type="dxa"/>
            <w:tcBorders>
              <w:top w:val="single" w:sz="18" w:space="0" w:color="DF6331"/>
              <w:left w:val="single" w:sz="18" w:space="0" w:color="DF6331"/>
              <w:bottom w:val="single" w:sz="18" w:space="0" w:color="D99594" w:themeColor="accent2" w:themeTint="99"/>
              <w:right w:val="single" w:sz="18" w:space="0" w:color="D99594" w:themeColor="accent2" w:themeTint="99"/>
            </w:tcBorders>
            <w:shd w:val="clear" w:color="auto" w:fill="F2F2F2" w:themeFill="background1" w:themeFillShade="F2"/>
          </w:tcPr>
          <w:p w:rsidR="00A46EE9" w:rsidRDefault="00475965" w:rsidP="00392DD6">
            <w:r>
              <w:t xml:space="preserve">(A)  </w:t>
            </w:r>
          </w:p>
        </w:tc>
      </w:tr>
      <w:tr w:rsidR="004E0FD0" w:rsidTr="005825C8">
        <w:trPr>
          <w:trHeight w:val="335"/>
        </w:trPr>
        <w:tc>
          <w:tcPr>
            <w:tcW w:w="3741" w:type="dxa"/>
            <w:tcBorders>
              <w:top w:val="single" w:sz="18" w:space="0" w:color="DF6331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shd w:val="clear" w:color="auto" w:fill="BFBFBF" w:themeFill="background1" w:themeFillShade="BF"/>
          </w:tcPr>
          <w:p w:rsidR="004E0FD0" w:rsidRDefault="005825C8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667" w:type="dxa"/>
            <w:tcBorders>
              <w:top w:val="single" w:sz="18" w:space="0" w:color="DF6331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shd w:val="clear" w:color="auto" w:fill="BFBFBF" w:themeFill="background1" w:themeFillShade="BF"/>
          </w:tcPr>
          <w:p w:rsidR="004E0FD0" w:rsidRDefault="002E628E" w:rsidP="00D507CD">
            <w:r>
              <w:t>hypomanie</w:t>
            </w:r>
          </w:p>
        </w:tc>
        <w:tc>
          <w:tcPr>
            <w:tcW w:w="3880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4E0FD0" w:rsidTr="00E5336A">
        <w:tc>
          <w:tcPr>
            <w:tcW w:w="3741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:rsidR="00392DD6" w:rsidRDefault="00475965" w:rsidP="00392DD6">
            <w:r>
              <w:t xml:space="preserve">(Z) </w:t>
            </w:r>
          </w:p>
          <w:p w:rsidR="00A46EE9" w:rsidRDefault="00A46EE9" w:rsidP="00A46EE9"/>
        </w:tc>
        <w:tc>
          <w:tcPr>
            <w:tcW w:w="1667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shd w:val="clear" w:color="auto" w:fill="E36C0A" w:themeFill="accent6" w:themeFillShade="BF"/>
          </w:tcPr>
          <w:p w:rsidR="004E0FD0" w:rsidRPr="009172B1" w:rsidRDefault="009172B1" w:rsidP="002E628E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</w:t>
            </w:r>
            <w:r w:rsidR="004E0FD0" w:rsidRPr="009172B1">
              <w:rPr>
                <w:sz w:val="56"/>
                <w:szCs w:val="56"/>
              </w:rPr>
              <w:t>+</w:t>
            </w:r>
            <w:r w:rsidR="002E628E" w:rsidRPr="002E628E">
              <w:rPr>
                <w:sz w:val="96"/>
                <w:szCs w:val="96"/>
              </w:rPr>
              <w:t>2</w:t>
            </w:r>
          </w:p>
        </w:tc>
        <w:tc>
          <w:tcPr>
            <w:tcW w:w="3880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:rsidR="00392DD6" w:rsidRDefault="00475965" w:rsidP="00392DD6">
            <w:r>
              <w:t>(Z)</w:t>
            </w:r>
            <w:r w:rsidR="001457A1">
              <w:t xml:space="preserve"> </w:t>
            </w:r>
          </w:p>
          <w:p w:rsidR="004E0FD0" w:rsidRDefault="004E0FD0" w:rsidP="00D507CD"/>
        </w:tc>
      </w:tr>
      <w:tr w:rsidR="004E0FD0" w:rsidTr="007E26D6">
        <w:tc>
          <w:tcPr>
            <w:tcW w:w="3741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shd w:val="clear" w:color="auto" w:fill="F2F2F2" w:themeFill="background1" w:themeFillShade="F2"/>
          </w:tcPr>
          <w:p w:rsidR="00A46EE9" w:rsidRDefault="001457A1" w:rsidP="00392DD6">
            <w:r>
              <w:t>(A</w:t>
            </w:r>
          </w:p>
          <w:p w:rsidR="00115EC7" w:rsidRDefault="00115EC7" w:rsidP="00392DD6"/>
          <w:p w:rsidR="00115EC7" w:rsidRDefault="00115EC7" w:rsidP="00392DD6"/>
        </w:tc>
        <w:tc>
          <w:tcPr>
            <w:tcW w:w="1667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:rsidR="004E0FD0" w:rsidRDefault="004E0FD0" w:rsidP="00D507CD"/>
        </w:tc>
        <w:tc>
          <w:tcPr>
            <w:tcW w:w="3880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shd w:val="clear" w:color="auto" w:fill="F2F2F2" w:themeFill="background1" w:themeFillShade="F2"/>
          </w:tcPr>
          <w:p w:rsidR="001457A1" w:rsidRDefault="001457A1" w:rsidP="00392DD6">
            <w:r>
              <w:t xml:space="preserve">(A)  </w:t>
            </w:r>
          </w:p>
        </w:tc>
      </w:tr>
      <w:tr w:rsidR="004E0FD0" w:rsidTr="005825C8">
        <w:trPr>
          <w:trHeight w:val="335"/>
        </w:trPr>
        <w:tc>
          <w:tcPr>
            <w:tcW w:w="3741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BFBFBF" w:themeFill="background1" w:themeFillShade="BF"/>
          </w:tcPr>
          <w:p w:rsidR="004E0FD0" w:rsidRDefault="005825C8" w:rsidP="00D507CD">
            <w:r w:rsidRPr="005825C8">
              <w:rPr>
                <w:sz w:val="24"/>
                <w:szCs w:val="24"/>
              </w:rPr>
              <w:t>Symptomen</w:t>
            </w:r>
            <w:r w:rsidR="004E0FD0" w:rsidRPr="003D7A4F">
              <w:rPr>
                <w:sz w:val="20"/>
                <w:szCs w:val="20"/>
              </w:rPr>
              <w:t>)</w:t>
            </w:r>
          </w:p>
        </w:tc>
        <w:tc>
          <w:tcPr>
            <w:tcW w:w="1667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BFBFBF" w:themeFill="background1" w:themeFillShade="BF"/>
          </w:tcPr>
          <w:p w:rsidR="002E628E" w:rsidRDefault="002E628E" w:rsidP="002E628E">
            <w:r>
              <w:t xml:space="preserve">       DRUK/</w:t>
            </w:r>
          </w:p>
          <w:p w:rsidR="002E628E" w:rsidRDefault="002E628E" w:rsidP="002E628E">
            <w:r>
              <w:t>VERHOOGDE</w:t>
            </w:r>
          </w:p>
          <w:p w:rsidR="00115EC7" w:rsidRDefault="002E628E" w:rsidP="002E628E">
            <w:r>
              <w:t xml:space="preserve">STEMMING </w:t>
            </w:r>
          </w:p>
        </w:tc>
        <w:tc>
          <w:tcPr>
            <w:tcW w:w="3880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4E0FD0" w:rsidTr="00E5336A">
        <w:tc>
          <w:tcPr>
            <w:tcW w:w="3741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</w:tcPr>
          <w:p w:rsidR="00091D48" w:rsidRDefault="00475965" w:rsidP="005A1C7B">
            <w:r>
              <w:t>(Z)</w:t>
            </w:r>
            <w:r w:rsidR="001457A1">
              <w:t xml:space="preserve"> </w:t>
            </w:r>
          </w:p>
          <w:p w:rsidR="005A1C7B" w:rsidRDefault="005A1C7B" w:rsidP="005A1C7B">
            <w:bookmarkStart w:id="0" w:name="_GoBack"/>
            <w:bookmarkEnd w:id="0"/>
          </w:p>
        </w:tc>
        <w:tc>
          <w:tcPr>
            <w:tcW w:w="1667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C000"/>
          </w:tcPr>
          <w:p w:rsidR="004E0FD0" w:rsidRPr="009172B1" w:rsidRDefault="009172B1" w:rsidP="002E628E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</w:t>
            </w:r>
            <w:r w:rsidR="002B7744">
              <w:rPr>
                <w:sz w:val="56"/>
                <w:szCs w:val="56"/>
              </w:rPr>
              <w:t xml:space="preserve"> </w:t>
            </w:r>
            <w:r w:rsidR="004E0FD0" w:rsidRPr="009172B1">
              <w:rPr>
                <w:sz w:val="56"/>
                <w:szCs w:val="56"/>
              </w:rPr>
              <w:t>+</w:t>
            </w:r>
            <w:r w:rsidR="002E628E" w:rsidRPr="002E628E">
              <w:rPr>
                <w:sz w:val="96"/>
                <w:szCs w:val="96"/>
              </w:rPr>
              <w:t>1</w:t>
            </w:r>
          </w:p>
        </w:tc>
        <w:tc>
          <w:tcPr>
            <w:tcW w:w="3880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</w:tcPr>
          <w:p w:rsidR="00475965" w:rsidRDefault="00475965" w:rsidP="00475965">
            <w:r>
              <w:t>(Z)</w:t>
            </w:r>
          </w:p>
          <w:p w:rsidR="001457A1" w:rsidRDefault="001457A1" w:rsidP="00D507CD"/>
        </w:tc>
      </w:tr>
      <w:tr w:rsidR="004E0FD0" w:rsidTr="007E26D6">
        <w:tc>
          <w:tcPr>
            <w:tcW w:w="3741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2F2F2" w:themeFill="background1" w:themeFillShade="F2"/>
          </w:tcPr>
          <w:p w:rsidR="004E0FD0" w:rsidRDefault="00475965" w:rsidP="00D507CD">
            <w:r>
              <w:t xml:space="preserve"> </w:t>
            </w:r>
          </w:p>
          <w:p w:rsidR="00115EC7" w:rsidRDefault="00115EC7" w:rsidP="00D507CD"/>
          <w:p w:rsidR="00115EC7" w:rsidRDefault="00115EC7" w:rsidP="00D507CD"/>
        </w:tc>
        <w:tc>
          <w:tcPr>
            <w:tcW w:w="1667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</w:tcPr>
          <w:p w:rsidR="004E0FD0" w:rsidRDefault="004E0FD0" w:rsidP="00D507CD"/>
        </w:tc>
        <w:tc>
          <w:tcPr>
            <w:tcW w:w="3880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2F2F2" w:themeFill="background1" w:themeFillShade="F2"/>
          </w:tcPr>
          <w:p w:rsidR="004E0FD0" w:rsidRDefault="00475965" w:rsidP="00392DD6">
            <w:r>
              <w:t xml:space="preserve">(A) </w:t>
            </w:r>
          </w:p>
        </w:tc>
      </w:tr>
    </w:tbl>
    <w:p w:rsidR="00392DD6" w:rsidRDefault="00392DD6"/>
    <w:p w:rsidR="009172B1" w:rsidRDefault="009172B1"/>
    <w:p w:rsidR="009172B1" w:rsidRDefault="009172B1"/>
    <w:p w:rsidR="009172B1" w:rsidRDefault="009172B1"/>
    <w:p w:rsidR="009172B1" w:rsidRDefault="009172B1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85"/>
        <w:gridCol w:w="1556"/>
        <w:gridCol w:w="3748"/>
        <w:gridCol w:w="73"/>
      </w:tblGrid>
      <w:tr w:rsidR="009172B1" w:rsidTr="007E1BA6">
        <w:trPr>
          <w:gridAfter w:val="1"/>
          <w:wAfter w:w="76" w:type="dxa"/>
        </w:trPr>
        <w:tc>
          <w:tcPr>
            <w:tcW w:w="9212" w:type="dxa"/>
            <w:gridSpan w:val="3"/>
            <w:shd w:val="clear" w:color="auto" w:fill="8DB3E2" w:themeFill="text2" w:themeFillTint="66"/>
          </w:tcPr>
          <w:p w:rsidR="009172B1" w:rsidRDefault="009172B1" w:rsidP="007E1BA6">
            <w:r>
              <w:t>DEPRESSIE</w:t>
            </w:r>
          </w:p>
        </w:tc>
      </w:tr>
      <w:tr w:rsidR="00A94343" w:rsidTr="007E1BA6">
        <w:trPr>
          <w:gridAfter w:val="1"/>
          <w:wAfter w:w="76" w:type="dxa"/>
        </w:trPr>
        <w:tc>
          <w:tcPr>
            <w:tcW w:w="9212" w:type="dxa"/>
            <w:gridSpan w:val="3"/>
            <w:shd w:val="clear" w:color="auto" w:fill="8DB3E2" w:themeFill="text2" w:themeFillTint="66"/>
          </w:tcPr>
          <w:p w:rsidR="00A94343" w:rsidRDefault="00A94343" w:rsidP="007E1BA6"/>
        </w:tc>
      </w:tr>
      <w:tr w:rsidR="004E0FD0" w:rsidTr="00115EC7">
        <w:trPr>
          <w:trHeight w:val="335"/>
        </w:trPr>
        <w:tc>
          <w:tcPr>
            <w:tcW w:w="3794" w:type="dxa"/>
            <w:tcBorders>
              <w:top w:val="single" w:sz="18" w:space="0" w:color="C4BC96" w:themeColor="background2" w:themeShade="BF"/>
              <w:left w:val="single" w:sz="18" w:space="0" w:color="C4BC96" w:themeColor="background2" w:themeShade="BF"/>
              <w:bottom w:val="single" w:sz="18" w:space="0" w:color="C4BC96" w:themeColor="background2" w:themeShade="BF"/>
              <w:right w:val="single" w:sz="18" w:space="0" w:color="C4BC96" w:themeColor="background2" w:themeShade="BF"/>
            </w:tcBorders>
            <w:shd w:val="clear" w:color="auto" w:fill="BFBFBF" w:themeFill="background1" w:themeFillShade="BF"/>
          </w:tcPr>
          <w:p w:rsidR="005825C8" w:rsidRPr="005825C8" w:rsidRDefault="005825C8" w:rsidP="005825C8">
            <w:r w:rsidRPr="005825C8">
              <w:t xml:space="preserve">Symptomen (s) </w:t>
            </w:r>
          </w:p>
          <w:p w:rsidR="004E0FD0" w:rsidRDefault="005825C8" w:rsidP="005825C8">
            <w:r w:rsidRPr="005825C8">
              <w:t>Wat merk ik zelf (Z) wat merkt de ander (A)</w:t>
            </w:r>
          </w:p>
        </w:tc>
        <w:tc>
          <w:tcPr>
            <w:tcW w:w="1559" w:type="dxa"/>
            <w:tcBorders>
              <w:top w:val="single" w:sz="18" w:space="0" w:color="C4BC96" w:themeColor="background2" w:themeShade="BF"/>
              <w:left w:val="single" w:sz="18" w:space="0" w:color="C4BC96" w:themeColor="background2" w:themeShade="BF"/>
              <w:bottom w:val="single" w:sz="18" w:space="0" w:color="C4BC96" w:themeColor="background2" w:themeShade="BF"/>
              <w:right w:val="single" w:sz="18" w:space="0" w:color="C4BC96" w:themeColor="background2" w:themeShade="BF"/>
            </w:tcBorders>
            <w:shd w:val="clear" w:color="auto" w:fill="BFBFBF" w:themeFill="background1" w:themeFillShade="BF"/>
          </w:tcPr>
          <w:p w:rsidR="004E0FD0" w:rsidRDefault="00115EC7" w:rsidP="00D507CD">
            <w:r>
              <w:t>SOMBER/</w:t>
            </w:r>
          </w:p>
          <w:p w:rsidR="00115EC7" w:rsidRDefault="00115EC7" w:rsidP="00D507CD">
            <w:r>
              <w:t>DEPRESSIEF</w:t>
            </w:r>
          </w:p>
        </w:tc>
        <w:tc>
          <w:tcPr>
            <w:tcW w:w="3935" w:type="dxa"/>
            <w:gridSpan w:val="2"/>
            <w:tcBorders>
              <w:top w:val="single" w:sz="18" w:space="0" w:color="C4BC96" w:themeColor="background2" w:themeShade="BF"/>
              <w:left w:val="single" w:sz="18" w:space="0" w:color="C4BC96" w:themeColor="background2" w:themeShade="BF"/>
              <w:bottom w:val="single" w:sz="18" w:space="0" w:color="C4BC96" w:themeColor="background2" w:themeShade="BF"/>
              <w:right w:val="single" w:sz="18" w:space="0" w:color="C4BC96" w:themeColor="background2" w:themeShade="BF"/>
            </w:tcBorders>
            <w:shd w:val="clear" w:color="auto" w:fill="BFBFBF" w:themeFill="background1" w:themeFillShade="BF"/>
          </w:tcPr>
          <w:p w:rsidR="005825C8" w:rsidRDefault="005825C8" w:rsidP="005825C8">
            <w:r>
              <w:t xml:space="preserve">Contragedrag (C) </w:t>
            </w:r>
          </w:p>
          <w:p w:rsidR="004E0FD0" w:rsidRDefault="005825C8" w:rsidP="005825C8">
            <w:r>
              <w:t>Wat kan ik zelf en wat kan de Ander doen om te voorkomen dat mijn stemming verder ontregelt</w:t>
            </w:r>
          </w:p>
        </w:tc>
      </w:tr>
      <w:tr w:rsidR="004E0FD0" w:rsidTr="00115EC7">
        <w:tc>
          <w:tcPr>
            <w:tcW w:w="3794" w:type="dxa"/>
            <w:tcBorders>
              <w:top w:val="single" w:sz="18" w:space="0" w:color="C4BC96" w:themeColor="background2" w:themeShade="BF"/>
              <w:left w:val="single" w:sz="24" w:space="0" w:color="C4BC96" w:themeColor="background2" w:themeShade="BF"/>
              <w:bottom w:val="single" w:sz="24" w:space="0" w:color="C4BC96" w:themeColor="background2" w:themeShade="BF"/>
              <w:right w:val="single" w:sz="24" w:space="0" w:color="C4BC96" w:themeColor="background2" w:themeShade="BF"/>
            </w:tcBorders>
          </w:tcPr>
          <w:p w:rsidR="004E0FD0" w:rsidRDefault="00475965" w:rsidP="00392DD6">
            <w:r>
              <w:t>(Z</w:t>
            </w:r>
            <w:r w:rsidR="00736A0E">
              <w:t xml:space="preserve"> </w:t>
            </w:r>
          </w:p>
        </w:tc>
        <w:tc>
          <w:tcPr>
            <w:tcW w:w="1559" w:type="dxa"/>
            <w:tcBorders>
              <w:top w:val="single" w:sz="18" w:space="0" w:color="C4BC96" w:themeColor="background2" w:themeShade="BF"/>
              <w:left w:val="single" w:sz="24" w:space="0" w:color="C4BC96" w:themeColor="background2" w:themeShade="BF"/>
              <w:bottom w:val="single" w:sz="24" w:space="0" w:color="C4BC96" w:themeColor="background2" w:themeShade="BF"/>
              <w:right w:val="single" w:sz="24" w:space="0" w:color="C4BC96" w:themeColor="background2" w:themeShade="BF"/>
            </w:tcBorders>
            <w:shd w:val="clear" w:color="auto" w:fill="C4BC96" w:themeFill="background2" w:themeFillShade="BF"/>
          </w:tcPr>
          <w:p w:rsidR="004E0FD0" w:rsidRPr="009172B1" w:rsidRDefault="009172B1" w:rsidP="00D507CD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</w:t>
            </w:r>
            <w:r w:rsidR="002B7744">
              <w:rPr>
                <w:sz w:val="56"/>
                <w:szCs w:val="56"/>
              </w:rPr>
              <w:t xml:space="preserve"> </w:t>
            </w:r>
            <w:r w:rsidR="004E0FD0" w:rsidRPr="009172B1">
              <w:rPr>
                <w:sz w:val="56"/>
                <w:szCs w:val="56"/>
              </w:rPr>
              <w:t>-</w:t>
            </w:r>
            <w:r w:rsidR="004E0FD0" w:rsidRPr="009172B1">
              <w:rPr>
                <w:sz w:val="96"/>
                <w:szCs w:val="96"/>
              </w:rPr>
              <w:t>1</w:t>
            </w:r>
          </w:p>
        </w:tc>
        <w:tc>
          <w:tcPr>
            <w:tcW w:w="3935" w:type="dxa"/>
            <w:gridSpan w:val="2"/>
            <w:tcBorders>
              <w:top w:val="single" w:sz="18" w:space="0" w:color="C4BC96" w:themeColor="background2" w:themeShade="BF"/>
              <w:left w:val="single" w:sz="24" w:space="0" w:color="C4BC96" w:themeColor="background2" w:themeShade="BF"/>
              <w:bottom w:val="single" w:sz="24" w:space="0" w:color="C4BC96" w:themeColor="background2" w:themeShade="BF"/>
              <w:right w:val="single" w:sz="24" w:space="0" w:color="C4BC96" w:themeColor="background2" w:themeShade="BF"/>
            </w:tcBorders>
          </w:tcPr>
          <w:p w:rsidR="004E0FD0" w:rsidRDefault="00475965" w:rsidP="00392DD6">
            <w:r>
              <w:t>(Z)</w:t>
            </w:r>
            <w:r w:rsidR="00736A0E">
              <w:t xml:space="preserve"> </w:t>
            </w:r>
          </w:p>
        </w:tc>
      </w:tr>
      <w:tr w:rsidR="00CC2E0E" w:rsidTr="00115EC7">
        <w:tc>
          <w:tcPr>
            <w:tcW w:w="3794" w:type="dxa"/>
            <w:tcBorders>
              <w:top w:val="single" w:sz="24" w:space="0" w:color="C4BC96" w:themeColor="background2" w:themeShade="BF"/>
              <w:left w:val="single" w:sz="18" w:space="0" w:color="BFBFBF" w:themeColor="background1" w:themeShade="BF"/>
              <w:bottom w:val="single" w:sz="18" w:space="0" w:color="948A54" w:themeColor="background2" w:themeShade="80"/>
              <w:right w:val="single" w:sz="18" w:space="0" w:color="BFBFBF" w:themeColor="background1" w:themeShade="BF"/>
            </w:tcBorders>
            <w:shd w:val="clear" w:color="auto" w:fill="F2F2F2" w:themeFill="background1" w:themeFillShade="F2"/>
          </w:tcPr>
          <w:p w:rsidR="00392DD6" w:rsidRDefault="00736A0E" w:rsidP="00392DD6">
            <w:r>
              <w:t xml:space="preserve">(A)  </w:t>
            </w:r>
          </w:p>
          <w:p w:rsidR="00736A0E" w:rsidRDefault="00736A0E" w:rsidP="00736A0E"/>
        </w:tc>
        <w:tc>
          <w:tcPr>
            <w:tcW w:w="1559" w:type="dxa"/>
            <w:tcBorders>
              <w:top w:val="single" w:sz="24" w:space="0" w:color="C4BC96" w:themeColor="background2" w:themeShade="BF"/>
              <w:left w:val="single" w:sz="18" w:space="0" w:color="BFBFBF" w:themeColor="background1" w:themeShade="BF"/>
              <w:bottom w:val="single" w:sz="18" w:space="0" w:color="948A54" w:themeColor="background2" w:themeShade="80"/>
              <w:right w:val="single" w:sz="18" w:space="0" w:color="BFBFBF" w:themeColor="background1" w:themeShade="BF"/>
            </w:tcBorders>
            <w:shd w:val="clear" w:color="auto" w:fill="F2F2F2" w:themeFill="background1" w:themeFillShade="F2"/>
          </w:tcPr>
          <w:p w:rsidR="004E0FD0" w:rsidRDefault="004E0FD0" w:rsidP="00D507CD"/>
        </w:tc>
        <w:tc>
          <w:tcPr>
            <w:tcW w:w="3935" w:type="dxa"/>
            <w:gridSpan w:val="2"/>
            <w:tcBorders>
              <w:top w:val="single" w:sz="24" w:space="0" w:color="C4BC96" w:themeColor="background2" w:themeShade="BF"/>
              <w:left w:val="single" w:sz="18" w:space="0" w:color="BFBFBF" w:themeColor="background1" w:themeShade="BF"/>
              <w:bottom w:val="single" w:sz="18" w:space="0" w:color="948A54" w:themeColor="background2" w:themeShade="80"/>
              <w:right w:val="single" w:sz="18" w:space="0" w:color="BFBFBF" w:themeColor="background1" w:themeShade="BF"/>
            </w:tcBorders>
            <w:shd w:val="clear" w:color="auto" w:fill="F2F2F2" w:themeFill="background1" w:themeFillShade="F2"/>
          </w:tcPr>
          <w:p w:rsidR="004E0FD0" w:rsidRDefault="00736A0E" w:rsidP="00736A0E">
            <w:r>
              <w:t xml:space="preserve">(A)  </w:t>
            </w:r>
          </w:p>
          <w:p w:rsidR="00736A0E" w:rsidRDefault="00736A0E" w:rsidP="00736A0E"/>
          <w:p w:rsidR="00736A0E" w:rsidRDefault="00736A0E" w:rsidP="00736A0E"/>
        </w:tc>
      </w:tr>
      <w:tr w:rsidR="004E0FD0" w:rsidTr="00115EC7">
        <w:trPr>
          <w:trHeight w:val="335"/>
        </w:trPr>
        <w:tc>
          <w:tcPr>
            <w:tcW w:w="3794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BFBFBF" w:themeFill="background1" w:themeFillShade="BF"/>
          </w:tcPr>
          <w:p w:rsidR="004E0FD0" w:rsidRDefault="005825C8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559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BFBFBF" w:themeFill="background1" w:themeFillShade="BF"/>
          </w:tcPr>
          <w:p w:rsidR="004E0FD0" w:rsidRDefault="00115EC7" w:rsidP="00D507CD">
            <w:r>
              <w:t>MILDE/LICHTE</w:t>
            </w:r>
          </w:p>
          <w:p w:rsidR="00115EC7" w:rsidRDefault="00115EC7" w:rsidP="00D507CD">
            <w:r>
              <w:t>DEPRESSIE</w:t>
            </w:r>
          </w:p>
        </w:tc>
        <w:tc>
          <w:tcPr>
            <w:tcW w:w="3935" w:type="dxa"/>
            <w:gridSpan w:val="2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4E0FD0" w:rsidTr="00115EC7">
        <w:tc>
          <w:tcPr>
            <w:tcW w:w="3794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</w:tcPr>
          <w:p w:rsidR="00392DD6" w:rsidRDefault="00475965" w:rsidP="00392DD6">
            <w:r>
              <w:t>(Z)</w:t>
            </w:r>
          </w:p>
          <w:p w:rsidR="00736A0E" w:rsidRDefault="00736A0E" w:rsidP="00475965"/>
          <w:p w:rsidR="004E0FD0" w:rsidRDefault="004E0FD0" w:rsidP="00D507CD"/>
        </w:tc>
        <w:tc>
          <w:tcPr>
            <w:tcW w:w="1559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948A54" w:themeFill="background2" w:themeFillShade="80"/>
          </w:tcPr>
          <w:p w:rsidR="004E0FD0" w:rsidRPr="009172B1" w:rsidRDefault="002B7744" w:rsidP="00D507CD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</w:t>
            </w:r>
            <w:r w:rsidR="009172B1">
              <w:rPr>
                <w:sz w:val="56"/>
                <w:szCs w:val="56"/>
              </w:rPr>
              <w:t>-</w:t>
            </w:r>
            <w:r w:rsidR="004E0FD0" w:rsidRPr="009172B1">
              <w:rPr>
                <w:sz w:val="96"/>
                <w:szCs w:val="96"/>
              </w:rPr>
              <w:t>2</w:t>
            </w:r>
          </w:p>
        </w:tc>
        <w:tc>
          <w:tcPr>
            <w:tcW w:w="3935" w:type="dxa"/>
            <w:gridSpan w:val="2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</w:tcPr>
          <w:p w:rsidR="004E0FD0" w:rsidRDefault="00475965" w:rsidP="00392DD6">
            <w:r>
              <w:t>(Z</w:t>
            </w:r>
            <w:r w:rsidR="00392DD6">
              <w:t>)</w:t>
            </w:r>
          </w:p>
        </w:tc>
      </w:tr>
      <w:tr w:rsidR="004E0FD0" w:rsidTr="005825C8">
        <w:tc>
          <w:tcPr>
            <w:tcW w:w="3794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F2F2F2" w:themeFill="background1" w:themeFillShade="F2"/>
          </w:tcPr>
          <w:p w:rsidR="004E0FD0" w:rsidRDefault="00475965" w:rsidP="00D507CD">
            <w:r>
              <w:t xml:space="preserve">(A)  </w:t>
            </w:r>
          </w:p>
          <w:p w:rsidR="00115EC7" w:rsidRDefault="00115EC7" w:rsidP="00D507CD"/>
        </w:tc>
        <w:tc>
          <w:tcPr>
            <w:tcW w:w="1559" w:type="dxa"/>
            <w:tcBorders>
              <w:left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F2F2F2" w:themeFill="background1" w:themeFillShade="F2"/>
          </w:tcPr>
          <w:p w:rsidR="004E0FD0" w:rsidRDefault="004E0FD0" w:rsidP="00D507CD"/>
        </w:tc>
        <w:tc>
          <w:tcPr>
            <w:tcW w:w="3935" w:type="dxa"/>
            <w:gridSpan w:val="2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F2F2F2" w:themeFill="background1" w:themeFillShade="F2"/>
          </w:tcPr>
          <w:p w:rsidR="004E0FD0" w:rsidRDefault="00475965" w:rsidP="00D507CD">
            <w:r>
              <w:t xml:space="preserve">(A)  </w:t>
            </w:r>
          </w:p>
        </w:tc>
      </w:tr>
      <w:tr w:rsidR="004E0FD0" w:rsidTr="005825C8">
        <w:trPr>
          <w:trHeight w:val="335"/>
        </w:trPr>
        <w:tc>
          <w:tcPr>
            <w:tcW w:w="3794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BFBFBF" w:themeFill="background1" w:themeFillShade="BF"/>
          </w:tcPr>
          <w:p w:rsidR="004E0FD0" w:rsidRDefault="005825C8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559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BFBFBF" w:themeFill="background1" w:themeFillShade="BF"/>
          </w:tcPr>
          <w:p w:rsidR="004E0FD0" w:rsidRDefault="00115EC7" w:rsidP="00D507CD">
            <w:r>
              <w:t>DEPRESSIE</w:t>
            </w:r>
          </w:p>
        </w:tc>
        <w:tc>
          <w:tcPr>
            <w:tcW w:w="3935" w:type="dxa"/>
            <w:gridSpan w:val="2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4E0FD0" w:rsidTr="00D507CD">
        <w:tc>
          <w:tcPr>
            <w:tcW w:w="3794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</w:tcPr>
          <w:p w:rsidR="00CE6518" w:rsidRDefault="00475965" w:rsidP="00475965">
            <w:r>
              <w:t>(Z)</w:t>
            </w:r>
          </w:p>
          <w:p w:rsidR="004E0FD0" w:rsidRDefault="004E0FD0" w:rsidP="00D507CD"/>
        </w:tc>
        <w:tc>
          <w:tcPr>
            <w:tcW w:w="1559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4F6228" w:themeFill="accent3" w:themeFillShade="80"/>
          </w:tcPr>
          <w:p w:rsidR="004E0FD0" w:rsidRPr="009172B1" w:rsidRDefault="002B7744" w:rsidP="00D507CD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</w:t>
            </w:r>
            <w:r w:rsidR="009172B1">
              <w:rPr>
                <w:sz w:val="56"/>
                <w:szCs w:val="56"/>
              </w:rPr>
              <w:t>-</w:t>
            </w:r>
            <w:r w:rsidR="004E0FD0" w:rsidRPr="009172B1">
              <w:rPr>
                <w:sz w:val="96"/>
                <w:szCs w:val="96"/>
              </w:rPr>
              <w:t>3</w:t>
            </w:r>
          </w:p>
        </w:tc>
        <w:tc>
          <w:tcPr>
            <w:tcW w:w="3935" w:type="dxa"/>
            <w:gridSpan w:val="2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</w:tcPr>
          <w:p w:rsidR="00475965" w:rsidRDefault="00475965" w:rsidP="00475965">
            <w:r>
              <w:t>(Z)</w:t>
            </w:r>
          </w:p>
          <w:p w:rsidR="00CE6518" w:rsidRDefault="00CE6518" w:rsidP="00D507CD"/>
        </w:tc>
      </w:tr>
      <w:tr w:rsidR="004E0FD0" w:rsidTr="007E26D6">
        <w:tc>
          <w:tcPr>
            <w:tcW w:w="3794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A442A" w:themeColor="background2" w:themeShade="40"/>
              <w:right w:val="single" w:sz="18" w:space="0" w:color="4F6228" w:themeColor="accent3" w:themeShade="80"/>
            </w:tcBorders>
            <w:shd w:val="clear" w:color="auto" w:fill="F2F2F2" w:themeFill="background1" w:themeFillShade="F2"/>
          </w:tcPr>
          <w:p w:rsidR="00392DD6" w:rsidRDefault="00CE6518" w:rsidP="00392DD6">
            <w:r>
              <w:t xml:space="preserve">(A)  </w:t>
            </w:r>
          </w:p>
          <w:p w:rsidR="00E76641" w:rsidRDefault="00E76641" w:rsidP="00CE6518"/>
        </w:tc>
        <w:tc>
          <w:tcPr>
            <w:tcW w:w="1559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A442A" w:themeColor="background2" w:themeShade="40"/>
              <w:right w:val="single" w:sz="18" w:space="0" w:color="4F6228" w:themeColor="accent3" w:themeShade="80"/>
            </w:tcBorders>
            <w:shd w:val="clear" w:color="auto" w:fill="F2F2F2" w:themeFill="background1" w:themeFillShade="F2"/>
          </w:tcPr>
          <w:p w:rsidR="004E0FD0" w:rsidRDefault="004E0FD0" w:rsidP="00D507CD"/>
        </w:tc>
        <w:tc>
          <w:tcPr>
            <w:tcW w:w="3935" w:type="dxa"/>
            <w:gridSpan w:val="2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A442A" w:themeColor="background2" w:themeShade="40"/>
              <w:right w:val="single" w:sz="18" w:space="0" w:color="4F6228" w:themeColor="accent3" w:themeShade="80"/>
            </w:tcBorders>
            <w:shd w:val="clear" w:color="auto" w:fill="F2F2F2" w:themeFill="background1" w:themeFillShade="F2"/>
          </w:tcPr>
          <w:p w:rsidR="00392DD6" w:rsidRDefault="00CE6518" w:rsidP="00392DD6">
            <w:r>
              <w:t xml:space="preserve">(A)  </w:t>
            </w:r>
          </w:p>
          <w:p w:rsidR="00E76641" w:rsidRDefault="00E76641" w:rsidP="00CE6518"/>
        </w:tc>
      </w:tr>
      <w:tr w:rsidR="004E0FD0" w:rsidTr="005825C8">
        <w:trPr>
          <w:trHeight w:val="335"/>
        </w:trPr>
        <w:tc>
          <w:tcPr>
            <w:tcW w:w="3794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BFBFBF" w:themeFill="background1" w:themeFillShade="BF"/>
          </w:tcPr>
          <w:p w:rsidR="004E0FD0" w:rsidRDefault="005825C8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559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BFBFBF" w:themeFill="background1" w:themeFillShade="BF"/>
          </w:tcPr>
          <w:p w:rsidR="004E0FD0" w:rsidRDefault="00115EC7" w:rsidP="00D507CD">
            <w:r>
              <w:t>ERNSTIGE</w:t>
            </w:r>
          </w:p>
          <w:p w:rsidR="00115EC7" w:rsidRDefault="00115EC7" w:rsidP="00D507CD">
            <w:r>
              <w:t>DEPRESSIE</w:t>
            </w:r>
          </w:p>
          <w:p w:rsidR="004E0FD0" w:rsidRDefault="004E0FD0" w:rsidP="00D507CD"/>
        </w:tc>
        <w:tc>
          <w:tcPr>
            <w:tcW w:w="3935" w:type="dxa"/>
            <w:gridSpan w:val="2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4E0FD0" w:rsidTr="00D507CD">
        <w:tc>
          <w:tcPr>
            <w:tcW w:w="3794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</w:tcPr>
          <w:p w:rsidR="00475965" w:rsidRDefault="00475965" w:rsidP="00475965">
            <w:r>
              <w:t>(Z)</w:t>
            </w:r>
          </w:p>
          <w:p w:rsidR="00CE6518" w:rsidRDefault="00CE6518" w:rsidP="00D507CD"/>
        </w:tc>
        <w:tc>
          <w:tcPr>
            <w:tcW w:w="1559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4A442A" w:themeFill="background2" w:themeFillShade="40"/>
          </w:tcPr>
          <w:p w:rsidR="004E0FD0" w:rsidRPr="009172B1" w:rsidRDefault="002B7744" w:rsidP="00D507CD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</w:t>
            </w:r>
            <w:r w:rsidR="009172B1">
              <w:rPr>
                <w:sz w:val="56"/>
                <w:szCs w:val="56"/>
              </w:rPr>
              <w:t>-</w:t>
            </w:r>
            <w:r w:rsidR="004E0FD0" w:rsidRPr="009172B1">
              <w:rPr>
                <w:sz w:val="96"/>
                <w:szCs w:val="96"/>
              </w:rPr>
              <w:t>4</w:t>
            </w:r>
          </w:p>
        </w:tc>
        <w:tc>
          <w:tcPr>
            <w:tcW w:w="3935" w:type="dxa"/>
            <w:gridSpan w:val="2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</w:tcPr>
          <w:p w:rsidR="00475965" w:rsidRDefault="00475965" w:rsidP="00475965">
            <w:r>
              <w:t>(Z)</w:t>
            </w:r>
          </w:p>
          <w:p w:rsidR="00CE6518" w:rsidRDefault="00CE6518" w:rsidP="00D507CD">
            <w:r>
              <w:t xml:space="preserve"> </w:t>
            </w:r>
          </w:p>
        </w:tc>
      </w:tr>
      <w:tr w:rsidR="004E0FD0" w:rsidTr="007E26D6">
        <w:tc>
          <w:tcPr>
            <w:tcW w:w="3794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F2F2F2" w:themeFill="background1" w:themeFillShade="F2"/>
          </w:tcPr>
          <w:p w:rsidR="00E76641" w:rsidRDefault="00E76641" w:rsidP="00392DD6">
            <w:r>
              <w:t xml:space="preserve">(A)  </w:t>
            </w:r>
          </w:p>
          <w:p w:rsidR="00115EC7" w:rsidRDefault="00115EC7" w:rsidP="00392DD6"/>
          <w:p w:rsidR="00115EC7" w:rsidRDefault="00115EC7" w:rsidP="00392DD6"/>
        </w:tc>
        <w:tc>
          <w:tcPr>
            <w:tcW w:w="1559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F2F2F2" w:themeFill="background1" w:themeFillShade="F2"/>
          </w:tcPr>
          <w:p w:rsidR="004E0FD0" w:rsidRDefault="004E0FD0" w:rsidP="00D507CD"/>
        </w:tc>
        <w:tc>
          <w:tcPr>
            <w:tcW w:w="3935" w:type="dxa"/>
            <w:gridSpan w:val="2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F2F2F2" w:themeFill="background1" w:themeFillShade="F2"/>
          </w:tcPr>
          <w:p w:rsidR="00392DD6" w:rsidRDefault="00E76641" w:rsidP="00392DD6">
            <w:r>
              <w:t xml:space="preserve">(A)  </w:t>
            </w:r>
          </w:p>
          <w:p w:rsidR="00E76641" w:rsidRDefault="00E76641" w:rsidP="00E76641"/>
        </w:tc>
      </w:tr>
    </w:tbl>
    <w:p w:rsidR="004E0FD0" w:rsidRDefault="004E0FD0"/>
    <w:sectPr w:rsidR="004E0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6C019E"/>
    <w:lvl w:ilvl="0">
      <w:start w:val="1"/>
      <w:numFmt w:val="decimal"/>
      <w:pStyle w:val="Lijstnummering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867988"/>
    <w:lvl w:ilvl="0">
      <w:start w:val="1"/>
      <w:numFmt w:val="decimal"/>
      <w:pStyle w:val="Lijstnummering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3563124"/>
    <w:lvl w:ilvl="0">
      <w:start w:val="1"/>
      <w:numFmt w:val="decimal"/>
      <w:pStyle w:val="Lijstnummering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5829F06"/>
    <w:lvl w:ilvl="0">
      <w:start w:val="1"/>
      <w:numFmt w:val="decimal"/>
      <w:pStyle w:val="Lijstnummering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1870CC"/>
    <w:lvl w:ilvl="0">
      <w:start w:val="1"/>
      <w:numFmt w:val="bullet"/>
      <w:pStyle w:val="Lijstopsomtek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B922886"/>
    <w:lvl w:ilvl="0">
      <w:start w:val="1"/>
      <w:numFmt w:val="bullet"/>
      <w:pStyle w:val="Lijstopsomtek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60D86E"/>
    <w:lvl w:ilvl="0">
      <w:start w:val="1"/>
      <w:numFmt w:val="bullet"/>
      <w:pStyle w:val="Lijstopsomtek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C78EA20"/>
    <w:lvl w:ilvl="0">
      <w:start w:val="1"/>
      <w:numFmt w:val="bullet"/>
      <w:pStyle w:val="Lijstopsomtek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8E00FC4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1E27C24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B303A4"/>
    <w:multiLevelType w:val="hybridMultilevel"/>
    <w:tmpl w:val="69880074"/>
    <w:lvl w:ilvl="0" w:tplc="48FEA47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2506CA7"/>
    <w:multiLevelType w:val="hybridMultilevel"/>
    <w:tmpl w:val="92A68C50"/>
    <w:lvl w:ilvl="0" w:tplc="3148EE6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2F0643"/>
    <w:multiLevelType w:val="hybridMultilevel"/>
    <w:tmpl w:val="746E2EB0"/>
    <w:lvl w:ilvl="0" w:tplc="6AF81D3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1A36BB"/>
    <w:multiLevelType w:val="hybridMultilevel"/>
    <w:tmpl w:val="8FBCA774"/>
    <w:lvl w:ilvl="0" w:tplc="A692BAD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C546D7"/>
    <w:multiLevelType w:val="hybridMultilevel"/>
    <w:tmpl w:val="194867B0"/>
    <w:lvl w:ilvl="0" w:tplc="6928AD4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5B68B3"/>
    <w:multiLevelType w:val="hybridMultilevel"/>
    <w:tmpl w:val="DEDACB36"/>
    <w:lvl w:ilvl="0" w:tplc="237236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D205F3"/>
    <w:multiLevelType w:val="hybridMultilevel"/>
    <w:tmpl w:val="B98A73A6"/>
    <w:lvl w:ilvl="0" w:tplc="E076C8B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F366E9"/>
    <w:multiLevelType w:val="hybridMultilevel"/>
    <w:tmpl w:val="890403D0"/>
    <w:lvl w:ilvl="0" w:tplc="AFC6D60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32079"/>
    <w:multiLevelType w:val="hybridMultilevel"/>
    <w:tmpl w:val="EBB05A56"/>
    <w:lvl w:ilvl="0" w:tplc="BDE6BDA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10"/>
  </w:num>
  <w:num w:numId="4">
    <w:abstractNumId w:val="11"/>
  </w:num>
  <w:num w:numId="5">
    <w:abstractNumId w:val="16"/>
  </w:num>
  <w:num w:numId="6">
    <w:abstractNumId w:val="18"/>
  </w:num>
  <w:num w:numId="7">
    <w:abstractNumId w:val="14"/>
  </w:num>
  <w:num w:numId="8">
    <w:abstractNumId w:val="12"/>
  </w:num>
  <w:num w:numId="9">
    <w:abstractNumId w:val="13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0FE"/>
    <w:rsid w:val="00011EE4"/>
    <w:rsid w:val="0003615C"/>
    <w:rsid w:val="00065558"/>
    <w:rsid w:val="00091D48"/>
    <w:rsid w:val="000959C8"/>
    <w:rsid w:val="000959FB"/>
    <w:rsid w:val="000A3768"/>
    <w:rsid w:val="000B01D8"/>
    <w:rsid w:val="000B3056"/>
    <w:rsid w:val="000C2130"/>
    <w:rsid w:val="000E30D0"/>
    <w:rsid w:val="000E4029"/>
    <w:rsid w:val="00107714"/>
    <w:rsid w:val="001124AA"/>
    <w:rsid w:val="00115EC7"/>
    <w:rsid w:val="0012144A"/>
    <w:rsid w:val="001229C2"/>
    <w:rsid w:val="00122A3B"/>
    <w:rsid w:val="00125B05"/>
    <w:rsid w:val="001345DC"/>
    <w:rsid w:val="00143949"/>
    <w:rsid w:val="001457A1"/>
    <w:rsid w:val="00165FD3"/>
    <w:rsid w:val="00173912"/>
    <w:rsid w:val="00175389"/>
    <w:rsid w:val="001921E8"/>
    <w:rsid w:val="00192C59"/>
    <w:rsid w:val="001930A5"/>
    <w:rsid w:val="0019437B"/>
    <w:rsid w:val="001B5D36"/>
    <w:rsid w:val="001C7AE1"/>
    <w:rsid w:val="001D2A98"/>
    <w:rsid w:val="001E12C4"/>
    <w:rsid w:val="001E6E66"/>
    <w:rsid w:val="001F66BD"/>
    <w:rsid w:val="0024609E"/>
    <w:rsid w:val="00263591"/>
    <w:rsid w:val="00284C28"/>
    <w:rsid w:val="0029013C"/>
    <w:rsid w:val="002B7744"/>
    <w:rsid w:val="002E0EC3"/>
    <w:rsid w:val="002E628E"/>
    <w:rsid w:val="002F7ABF"/>
    <w:rsid w:val="00302725"/>
    <w:rsid w:val="00310D6E"/>
    <w:rsid w:val="003277DC"/>
    <w:rsid w:val="00330466"/>
    <w:rsid w:val="0034692B"/>
    <w:rsid w:val="00392DD6"/>
    <w:rsid w:val="003C1369"/>
    <w:rsid w:val="003D1704"/>
    <w:rsid w:val="003F1AAF"/>
    <w:rsid w:val="003F6135"/>
    <w:rsid w:val="00414D4E"/>
    <w:rsid w:val="00440705"/>
    <w:rsid w:val="00457FBE"/>
    <w:rsid w:val="00475965"/>
    <w:rsid w:val="004A1BAA"/>
    <w:rsid w:val="004B5426"/>
    <w:rsid w:val="004C0F66"/>
    <w:rsid w:val="004D3ABE"/>
    <w:rsid w:val="004E0FD0"/>
    <w:rsid w:val="004F50D9"/>
    <w:rsid w:val="00511FA3"/>
    <w:rsid w:val="00541F49"/>
    <w:rsid w:val="0054337E"/>
    <w:rsid w:val="0056105C"/>
    <w:rsid w:val="0058081A"/>
    <w:rsid w:val="005825C8"/>
    <w:rsid w:val="005A1C7B"/>
    <w:rsid w:val="005A3E0D"/>
    <w:rsid w:val="005C63F7"/>
    <w:rsid w:val="00627929"/>
    <w:rsid w:val="00636A03"/>
    <w:rsid w:val="006427DF"/>
    <w:rsid w:val="00655B73"/>
    <w:rsid w:val="00656DA8"/>
    <w:rsid w:val="00662EE8"/>
    <w:rsid w:val="006658A0"/>
    <w:rsid w:val="006712E6"/>
    <w:rsid w:val="00672FB1"/>
    <w:rsid w:val="00686060"/>
    <w:rsid w:val="006946FB"/>
    <w:rsid w:val="006A6973"/>
    <w:rsid w:val="006B667C"/>
    <w:rsid w:val="006C574F"/>
    <w:rsid w:val="006D5F14"/>
    <w:rsid w:val="006F4163"/>
    <w:rsid w:val="007062DF"/>
    <w:rsid w:val="0071396F"/>
    <w:rsid w:val="00713A69"/>
    <w:rsid w:val="00717D50"/>
    <w:rsid w:val="007313D3"/>
    <w:rsid w:val="00736A0E"/>
    <w:rsid w:val="0075100E"/>
    <w:rsid w:val="00770EEF"/>
    <w:rsid w:val="00773306"/>
    <w:rsid w:val="007C53A5"/>
    <w:rsid w:val="007D6E53"/>
    <w:rsid w:val="007D6F5D"/>
    <w:rsid w:val="007E26D6"/>
    <w:rsid w:val="007E5FF3"/>
    <w:rsid w:val="007F424F"/>
    <w:rsid w:val="007F4962"/>
    <w:rsid w:val="007F4E10"/>
    <w:rsid w:val="007F776B"/>
    <w:rsid w:val="00804D30"/>
    <w:rsid w:val="0081426C"/>
    <w:rsid w:val="00833882"/>
    <w:rsid w:val="00857D93"/>
    <w:rsid w:val="00873CE4"/>
    <w:rsid w:val="0087663E"/>
    <w:rsid w:val="0088104E"/>
    <w:rsid w:val="00883AF7"/>
    <w:rsid w:val="00883FD1"/>
    <w:rsid w:val="00890C92"/>
    <w:rsid w:val="0089218C"/>
    <w:rsid w:val="008A5387"/>
    <w:rsid w:val="008A618D"/>
    <w:rsid w:val="00902434"/>
    <w:rsid w:val="009172B1"/>
    <w:rsid w:val="0093145D"/>
    <w:rsid w:val="009316B2"/>
    <w:rsid w:val="00940ED7"/>
    <w:rsid w:val="00947F7B"/>
    <w:rsid w:val="009720B2"/>
    <w:rsid w:val="00972540"/>
    <w:rsid w:val="00980E69"/>
    <w:rsid w:val="00983B17"/>
    <w:rsid w:val="009A098C"/>
    <w:rsid w:val="009B60FE"/>
    <w:rsid w:val="009D31B5"/>
    <w:rsid w:val="009F2C66"/>
    <w:rsid w:val="00A0136E"/>
    <w:rsid w:val="00A37774"/>
    <w:rsid w:val="00A46EE9"/>
    <w:rsid w:val="00A512EA"/>
    <w:rsid w:val="00A60F9D"/>
    <w:rsid w:val="00A61DC0"/>
    <w:rsid w:val="00A6413B"/>
    <w:rsid w:val="00A702A1"/>
    <w:rsid w:val="00A74DA4"/>
    <w:rsid w:val="00A752C0"/>
    <w:rsid w:val="00A94343"/>
    <w:rsid w:val="00A9750F"/>
    <w:rsid w:val="00AB29E1"/>
    <w:rsid w:val="00AE3B9D"/>
    <w:rsid w:val="00AE512F"/>
    <w:rsid w:val="00AF3DB8"/>
    <w:rsid w:val="00AF403F"/>
    <w:rsid w:val="00AF6816"/>
    <w:rsid w:val="00B00D30"/>
    <w:rsid w:val="00B0167E"/>
    <w:rsid w:val="00B23FD1"/>
    <w:rsid w:val="00B32755"/>
    <w:rsid w:val="00B73574"/>
    <w:rsid w:val="00B74BB5"/>
    <w:rsid w:val="00BB33FA"/>
    <w:rsid w:val="00BC36F0"/>
    <w:rsid w:val="00BC6A87"/>
    <w:rsid w:val="00BD24A7"/>
    <w:rsid w:val="00BD2DD6"/>
    <w:rsid w:val="00BD5053"/>
    <w:rsid w:val="00BF0D01"/>
    <w:rsid w:val="00BF11A1"/>
    <w:rsid w:val="00BF1956"/>
    <w:rsid w:val="00C07292"/>
    <w:rsid w:val="00C34ACB"/>
    <w:rsid w:val="00C558D9"/>
    <w:rsid w:val="00C57026"/>
    <w:rsid w:val="00C8399C"/>
    <w:rsid w:val="00CC0003"/>
    <w:rsid w:val="00CC2E0E"/>
    <w:rsid w:val="00CC7A6C"/>
    <w:rsid w:val="00CE0018"/>
    <w:rsid w:val="00CE6518"/>
    <w:rsid w:val="00CF1C23"/>
    <w:rsid w:val="00D02EC2"/>
    <w:rsid w:val="00D177E1"/>
    <w:rsid w:val="00D507CD"/>
    <w:rsid w:val="00D51BE1"/>
    <w:rsid w:val="00D76116"/>
    <w:rsid w:val="00DA04BE"/>
    <w:rsid w:val="00DC07CA"/>
    <w:rsid w:val="00DD298F"/>
    <w:rsid w:val="00DD3AAA"/>
    <w:rsid w:val="00DE1B44"/>
    <w:rsid w:val="00E14EA6"/>
    <w:rsid w:val="00E360BD"/>
    <w:rsid w:val="00E4703E"/>
    <w:rsid w:val="00E53080"/>
    <w:rsid w:val="00E5336A"/>
    <w:rsid w:val="00E76641"/>
    <w:rsid w:val="00E8142C"/>
    <w:rsid w:val="00E97DCC"/>
    <w:rsid w:val="00EA0DC7"/>
    <w:rsid w:val="00ED101D"/>
    <w:rsid w:val="00EE602C"/>
    <w:rsid w:val="00F027C1"/>
    <w:rsid w:val="00F11D93"/>
    <w:rsid w:val="00F12B83"/>
    <w:rsid w:val="00F166E8"/>
    <w:rsid w:val="00F22901"/>
    <w:rsid w:val="00F45FCD"/>
    <w:rsid w:val="00F66024"/>
    <w:rsid w:val="00F8433F"/>
    <w:rsid w:val="00F850BA"/>
    <w:rsid w:val="00F95269"/>
    <w:rsid w:val="00FD58EC"/>
    <w:rsid w:val="00FF2D65"/>
    <w:rsid w:val="00FF37E1"/>
    <w:rsid w:val="00FF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D7E65"/>
  <w15:docId w15:val="{50213CA8-ADCE-4F7C-8FB8-BF4D55269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73C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73C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73C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73C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73CE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73CE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73CE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73CE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73CE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D2DD6"/>
    <w:pPr>
      <w:spacing w:after="0" w:line="240" w:lineRule="auto"/>
    </w:pPr>
    <w:rPr>
      <w:rFonts w:ascii="Arial" w:hAnsi="Arial"/>
      <w:sz w:val="24"/>
    </w:rPr>
  </w:style>
  <w:style w:type="table" w:styleId="Tabelraster">
    <w:name w:val="Table Grid"/>
    <w:basedOn w:val="Standaardtabel"/>
    <w:uiPriority w:val="59"/>
    <w:rsid w:val="009B6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902434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475965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392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92DD6"/>
    <w:rPr>
      <w:rFonts w:ascii="Tahoma" w:hAnsi="Tahoma" w:cs="Tahoma"/>
      <w:sz w:val="16"/>
      <w:szCs w:val="16"/>
    </w:rPr>
  </w:style>
  <w:style w:type="paragraph" w:styleId="Aanhef">
    <w:name w:val="Salutation"/>
    <w:basedOn w:val="Standaard"/>
    <w:next w:val="Standaard"/>
    <w:link w:val="AanhefChar"/>
    <w:uiPriority w:val="99"/>
    <w:semiHidden/>
    <w:unhideWhenUsed/>
    <w:rsid w:val="00873CE4"/>
  </w:style>
  <w:style w:type="character" w:customStyle="1" w:styleId="AanhefChar">
    <w:name w:val="Aanhef Char"/>
    <w:basedOn w:val="Standaardalinea-lettertype"/>
    <w:link w:val="Aanhef"/>
    <w:uiPriority w:val="99"/>
    <w:semiHidden/>
    <w:rsid w:val="00873CE4"/>
  </w:style>
  <w:style w:type="paragraph" w:styleId="Adresenvelop">
    <w:name w:val="envelope address"/>
    <w:basedOn w:val="Standaard"/>
    <w:uiPriority w:val="99"/>
    <w:semiHidden/>
    <w:unhideWhenUsed/>
    <w:rsid w:val="00873CE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sluiting">
    <w:name w:val="Closing"/>
    <w:basedOn w:val="Standaard"/>
    <w:link w:val="AfsluitingChar"/>
    <w:uiPriority w:val="99"/>
    <w:semiHidden/>
    <w:unhideWhenUsed/>
    <w:rsid w:val="00873CE4"/>
    <w:pPr>
      <w:spacing w:after="0" w:line="240" w:lineRule="auto"/>
      <w:ind w:left="4252"/>
    </w:pPr>
  </w:style>
  <w:style w:type="character" w:customStyle="1" w:styleId="AfsluitingChar">
    <w:name w:val="Afsluiting Char"/>
    <w:basedOn w:val="Standaardalinea-lettertype"/>
    <w:link w:val="Afsluiting"/>
    <w:uiPriority w:val="99"/>
    <w:semiHidden/>
    <w:rsid w:val="00873CE4"/>
  </w:style>
  <w:style w:type="paragraph" w:styleId="Afzender">
    <w:name w:val="envelope return"/>
    <w:basedOn w:val="Standaard"/>
    <w:uiPriority w:val="99"/>
    <w:semiHidden/>
    <w:unhideWhenUsed/>
    <w:rsid w:val="00873CE4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richtkop">
    <w:name w:val="Message Header"/>
    <w:basedOn w:val="Standaard"/>
    <w:link w:val="BerichtkopChar"/>
    <w:uiPriority w:val="99"/>
    <w:semiHidden/>
    <w:unhideWhenUsed/>
    <w:rsid w:val="00873CE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BerichtkopChar">
    <w:name w:val="Berichtkop Char"/>
    <w:basedOn w:val="Standaardalinea-lettertype"/>
    <w:link w:val="Berichtkop"/>
    <w:uiPriority w:val="99"/>
    <w:semiHidden/>
    <w:rsid w:val="00873CE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ibliografie">
    <w:name w:val="Bibliography"/>
    <w:basedOn w:val="Standaard"/>
    <w:next w:val="Standaard"/>
    <w:uiPriority w:val="37"/>
    <w:semiHidden/>
    <w:unhideWhenUsed/>
    <w:rsid w:val="00873CE4"/>
  </w:style>
  <w:style w:type="paragraph" w:styleId="Bijschrift">
    <w:name w:val="caption"/>
    <w:basedOn w:val="Standaard"/>
    <w:next w:val="Standaard"/>
    <w:uiPriority w:val="35"/>
    <w:semiHidden/>
    <w:unhideWhenUsed/>
    <w:qFormat/>
    <w:rsid w:val="00873CE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loktekst">
    <w:name w:val="Block Text"/>
    <w:basedOn w:val="Standaard"/>
    <w:uiPriority w:val="99"/>
    <w:semiHidden/>
    <w:unhideWhenUsed/>
    <w:rsid w:val="00873CE4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ronvermelding">
    <w:name w:val="table of authorities"/>
    <w:basedOn w:val="Standaard"/>
    <w:next w:val="Standaard"/>
    <w:uiPriority w:val="99"/>
    <w:semiHidden/>
    <w:unhideWhenUsed/>
    <w:rsid w:val="00873CE4"/>
    <w:pPr>
      <w:spacing w:after="0"/>
      <w:ind w:left="220" w:hanging="220"/>
    </w:pPr>
  </w:style>
  <w:style w:type="paragraph" w:styleId="Citaat">
    <w:name w:val="Quote"/>
    <w:basedOn w:val="Standaard"/>
    <w:next w:val="Standaard"/>
    <w:link w:val="CitaatChar"/>
    <w:uiPriority w:val="29"/>
    <w:qFormat/>
    <w:rsid w:val="00873CE4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873CE4"/>
    <w:rPr>
      <w:i/>
      <w:iCs/>
      <w:color w:val="000000" w:themeColor="text1"/>
    </w:rPr>
  </w:style>
  <w:style w:type="paragraph" w:styleId="Datum">
    <w:name w:val="Date"/>
    <w:basedOn w:val="Standaard"/>
    <w:next w:val="Standaard"/>
    <w:link w:val="DatumChar"/>
    <w:uiPriority w:val="99"/>
    <w:semiHidden/>
    <w:unhideWhenUsed/>
    <w:rsid w:val="00873CE4"/>
  </w:style>
  <w:style w:type="character" w:customStyle="1" w:styleId="DatumChar">
    <w:name w:val="Datum Char"/>
    <w:basedOn w:val="Standaardalinea-lettertype"/>
    <w:link w:val="Datum"/>
    <w:uiPriority w:val="99"/>
    <w:semiHidden/>
    <w:rsid w:val="00873CE4"/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873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873CE4"/>
    <w:rPr>
      <w:rFonts w:ascii="Tahoma" w:hAnsi="Tahoma" w:cs="Tahoma"/>
      <w:sz w:val="16"/>
      <w:szCs w:val="16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73CE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73CE4"/>
    <w:rPr>
      <w:b/>
      <w:bCs/>
      <w:i/>
      <w:iCs/>
      <w:color w:val="4F81BD" w:themeColor="accent1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873CE4"/>
    <w:pPr>
      <w:spacing w:after="0" w:line="240" w:lineRule="auto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873CE4"/>
    <w:rPr>
      <w:sz w:val="20"/>
      <w:szCs w:val="20"/>
    </w:rPr>
  </w:style>
  <w:style w:type="paragraph" w:styleId="E-mailhandtekening">
    <w:name w:val="E-mail Signature"/>
    <w:basedOn w:val="Standaard"/>
    <w:link w:val="E-mailhandtekeningChar"/>
    <w:uiPriority w:val="99"/>
    <w:semiHidden/>
    <w:unhideWhenUsed/>
    <w:rsid w:val="00873CE4"/>
    <w:pPr>
      <w:spacing w:after="0" w:line="240" w:lineRule="auto"/>
    </w:pPr>
  </w:style>
  <w:style w:type="character" w:customStyle="1" w:styleId="E-mailhandtekeningChar">
    <w:name w:val="E-mailhandtekening Char"/>
    <w:basedOn w:val="Standaardalinea-lettertype"/>
    <w:link w:val="E-mailhandtekening"/>
    <w:uiPriority w:val="99"/>
    <w:semiHidden/>
    <w:rsid w:val="00873CE4"/>
  </w:style>
  <w:style w:type="paragraph" w:styleId="Handtekening">
    <w:name w:val="Signature"/>
    <w:basedOn w:val="Standaard"/>
    <w:link w:val="HandtekeningChar"/>
    <w:uiPriority w:val="99"/>
    <w:semiHidden/>
    <w:unhideWhenUsed/>
    <w:rsid w:val="00873CE4"/>
    <w:pPr>
      <w:spacing w:after="0" w:line="240" w:lineRule="auto"/>
      <w:ind w:left="4252"/>
    </w:p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rsid w:val="00873CE4"/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873CE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873CE4"/>
    <w:rPr>
      <w:rFonts w:ascii="Consolas" w:hAnsi="Consolas"/>
      <w:sz w:val="20"/>
      <w:szCs w:val="20"/>
    </w:rPr>
  </w:style>
  <w:style w:type="paragraph" w:styleId="HTML-adres">
    <w:name w:val="HTML Address"/>
    <w:basedOn w:val="Standaard"/>
    <w:link w:val="HTML-adresChar"/>
    <w:uiPriority w:val="99"/>
    <w:semiHidden/>
    <w:unhideWhenUsed/>
    <w:rsid w:val="00873CE4"/>
    <w:pPr>
      <w:spacing w:after="0" w:line="240" w:lineRule="auto"/>
    </w:pPr>
    <w:rPr>
      <w:i/>
      <w:iCs/>
    </w:rPr>
  </w:style>
  <w:style w:type="character" w:customStyle="1" w:styleId="HTML-adresChar">
    <w:name w:val="HTML-adres Char"/>
    <w:basedOn w:val="Standaardalinea-lettertype"/>
    <w:link w:val="HTML-adres"/>
    <w:uiPriority w:val="99"/>
    <w:semiHidden/>
    <w:rsid w:val="00873CE4"/>
    <w:rPr>
      <w:i/>
      <w:iCs/>
    </w:rPr>
  </w:style>
  <w:style w:type="paragraph" w:styleId="Index1">
    <w:name w:val="index 1"/>
    <w:basedOn w:val="Standaard"/>
    <w:next w:val="Standaard"/>
    <w:uiPriority w:val="99"/>
    <w:semiHidden/>
    <w:unhideWhenUsed/>
    <w:rsid w:val="00873CE4"/>
    <w:pPr>
      <w:spacing w:after="0" w:line="240" w:lineRule="auto"/>
      <w:ind w:left="220" w:hanging="220"/>
    </w:pPr>
  </w:style>
  <w:style w:type="paragraph" w:styleId="Index2">
    <w:name w:val="index 2"/>
    <w:basedOn w:val="Standaard"/>
    <w:next w:val="Standaard"/>
    <w:uiPriority w:val="99"/>
    <w:semiHidden/>
    <w:unhideWhenUsed/>
    <w:rsid w:val="00873CE4"/>
    <w:pPr>
      <w:spacing w:after="0" w:line="240" w:lineRule="auto"/>
      <w:ind w:left="440" w:hanging="220"/>
    </w:pPr>
  </w:style>
  <w:style w:type="paragraph" w:styleId="Index3">
    <w:name w:val="index 3"/>
    <w:basedOn w:val="Standaard"/>
    <w:next w:val="Standaard"/>
    <w:uiPriority w:val="99"/>
    <w:semiHidden/>
    <w:unhideWhenUsed/>
    <w:rsid w:val="00873CE4"/>
    <w:pPr>
      <w:spacing w:after="0" w:line="240" w:lineRule="auto"/>
      <w:ind w:left="660" w:hanging="220"/>
    </w:pPr>
  </w:style>
  <w:style w:type="paragraph" w:styleId="Index4">
    <w:name w:val="index 4"/>
    <w:basedOn w:val="Standaard"/>
    <w:next w:val="Standaard"/>
    <w:uiPriority w:val="99"/>
    <w:semiHidden/>
    <w:unhideWhenUsed/>
    <w:rsid w:val="00873CE4"/>
    <w:pPr>
      <w:spacing w:after="0" w:line="240" w:lineRule="auto"/>
      <w:ind w:left="880" w:hanging="220"/>
    </w:pPr>
  </w:style>
  <w:style w:type="paragraph" w:styleId="Index5">
    <w:name w:val="index 5"/>
    <w:basedOn w:val="Standaard"/>
    <w:next w:val="Standaard"/>
    <w:uiPriority w:val="99"/>
    <w:semiHidden/>
    <w:unhideWhenUsed/>
    <w:rsid w:val="00873CE4"/>
    <w:pPr>
      <w:spacing w:after="0" w:line="240" w:lineRule="auto"/>
      <w:ind w:left="1100" w:hanging="220"/>
    </w:pPr>
  </w:style>
  <w:style w:type="paragraph" w:styleId="Index6">
    <w:name w:val="index 6"/>
    <w:basedOn w:val="Standaard"/>
    <w:next w:val="Standaard"/>
    <w:uiPriority w:val="99"/>
    <w:semiHidden/>
    <w:unhideWhenUsed/>
    <w:rsid w:val="00873CE4"/>
    <w:pPr>
      <w:spacing w:after="0" w:line="240" w:lineRule="auto"/>
      <w:ind w:left="1320" w:hanging="220"/>
    </w:pPr>
  </w:style>
  <w:style w:type="paragraph" w:styleId="Index7">
    <w:name w:val="index 7"/>
    <w:basedOn w:val="Standaard"/>
    <w:next w:val="Standaard"/>
    <w:uiPriority w:val="99"/>
    <w:semiHidden/>
    <w:unhideWhenUsed/>
    <w:rsid w:val="00873CE4"/>
    <w:pPr>
      <w:spacing w:after="0" w:line="240" w:lineRule="auto"/>
      <w:ind w:left="1540" w:hanging="220"/>
    </w:pPr>
  </w:style>
  <w:style w:type="paragraph" w:styleId="Index8">
    <w:name w:val="index 8"/>
    <w:basedOn w:val="Standaard"/>
    <w:next w:val="Standaard"/>
    <w:uiPriority w:val="99"/>
    <w:semiHidden/>
    <w:unhideWhenUsed/>
    <w:rsid w:val="00873CE4"/>
    <w:pPr>
      <w:spacing w:after="0" w:line="240" w:lineRule="auto"/>
      <w:ind w:left="1760" w:hanging="220"/>
    </w:pPr>
  </w:style>
  <w:style w:type="paragraph" w:styleId="Index9">
    <w:name w:val="index 9"/>
    <w:basedOn w:val="Standaard"/>
    <w:next w:val="Standaard"/>
    <w:uiPriority w:val="99"/>
    <w:semiHidden/>
    <w:unhideWhenUsed/>
    <w:rsid w:val="00873CE4"/>
    <w:pPr>
      <w:spacing w:after="0" w:line="240" w:lineRule="auto"/>
      <w:ind w:left="1980" w:hanging="220"/>
    </w:pPr>
  </w:style>
  <w:style w:type="paragraph" w:styleId="Indexkop">
    <w:name w:val="index heading"/>
    <w:basedOn w:val="Standaard"/>
    <w:next w:val="Index1"/>
    <w:uiPriority w:val="99"/>
    <w:semiHidden/>
    <w:unhideWhenUsed/>
    <w:rsid w:val="00873CE4"/>
    <w:rPr>
      <w:rFonts w:asciiTheme="majorHAnsi" w:eastAsiaTheme="majorEastAsia" w:hAnsiTheme="majorHAnsi" w:cstheme="majorBidi"/>
      <w:b/>
      <w:bCs/>
    </w:rPr>
  </w:style>
  <w:style w:type="paragraph" w:styleId="Inhopg1">
    <w:name w:val="toc 1"/>
    <w:basedOn w:val="Standaard"/>
    <w:next w:val="Standaard"/>
    <w:uiPriority w:val="39"/>
    <w:semiHidden/>
    <w:unhideWhenUsed/>
    <w:rsid w:val="00873CE4"/>
    <w:pPr>
      <w:spacing w:after="100"/>
    </w:pPr>
  </w:style>
  <w:style w:type="paragraph" w:styleId="Inhopg2">
    <w:name w:val="toc 2"/>
    <w:basedOn w:val="Standaard"/>
    <w:next w:val="Standaard"/>
    <w:uiPriority w:val="39"/>
    <w:semiHidden/>
    <w:unhideWhenUsed/>
    <w:rsid w:val="00873CE4"/>
    <w:pPr>
      <w:spacing w:after="100"/>
      <w:ind w:left="220"/>
    </w:pPr>
  </w:style>
  <w:style w:type="paragraph" w:styleId="Inhopg3">
    <w:name w:val="toc 3"/>
    <w:basedOn w:val="Standaard"/>
    <w:next w:val="Standaard"/>
    <w:uiPriority w:val="39"/>
    <w:semiHidden/>
    <w:unhideWhenUsed/>
    <w:rsid w:val="00873CE4"/>
    <w:pPr>
      <w:spacing w:after="100"/>
      <w:ind w:left="440"/>
    </w:pPr>
  </w:style>
  <w:style w:type="paragraph" w:styleId="Inhopg4">
    <w:name w:val="toc 4"/>
    <w:basedOn w:val="Standaard"/>
    <w:next w:val="Standaard"/>
    <w:uiPriority w:val="39"/>
    <w:semiHidden/>
    <w:unhideWhenUsed/>
    <w:rsid w:val="00873CE4"/>
    <w:pPr>
      <w:spacing w:after="100"/>
      <w:ind w:left="660"/>
    </w:pPr>
  </w:style>
  <w:style w:type="paragraph" w:styleId="Inhopg5">
    <w:name w:val="toc 5"/>
    <w:basedOn w:val="Standaard"/>
    <w:next w:val="Standaard"/>
    <w:uiPriority w:val="39"/>
    <w:semiHidden/>
    <w:unhideWhenUsed/>
    <w:rsid w:val="00873CE4"/>
    <w:pPr>
      <w:spacing w:after="100"/>
      <w:ind w:left="880"/>
    </w:pPr>
  </w:style>
  <w:style w:type="paragraph" w:styleId="Inhopg6">
    <w:name w:val="toc 6"/>
    <w:basedOn w:val="Standaard"/>
    <w:next w:val="Standaard"/>
    <w:uiPriority w:val="39"/>
    <w:semiHidden/>
    <w:unhideWhenUsed/>
    <w:rsid w:val="00873CE4"/>
    <w:pPr>
      <w:spacing w:after="100"/>
      <w:ind w:left="1100"/>
    </w:pPr>
  </w:style>
  <w:style w:type="paragraph" w:styleId="Inhopg7">
    <w:name w:val="toc 7"/>
    <w:basedOn w:val="Standaard"/>
    <w:next w:val="Standaard"/>
    <w:uiPriority w:val="39"/>
    <w:semiHidden/>
    <w:unhideWhenUsed/>
    <w:rsid w:val="00873CE4"/>
    <w:pPr>
      <w:spacing w:after="100"/>
      <w:ind w:left="1320"/>
    </w:pPr>
  </w:style>
  <w:style w:type="paragraph" w:styleId="Inhopg8">
    <w:name w:val="toc 8"/>
    <w:basedOn w:val="Standaard"/>
    <w:next w:val="Standaard"/>
    <w:uiPriority w:val="39"/>
    <w:semiHidden/>
    <w:unhideWhenUsed/>
    <w:rsid w:val="00873CE4"/>
    <w:pPr>
      <w:spacing w:after="100"/>
      <w:ind w:left="1540"/>
    </w:pPr>
  </w:style>
  <w:style w:type="paragraph" w:styleId="Inhopg9">
    <w:name w:val="toc 9"/>
    <w:basedOn w:val="Standaard"/>
    <w:next w:val="Standaard"/>
    <w:uiPriority w:val="39"/>
    <w:semiHidden/>
    <w:unhideWhenUsed/>
    <w:rsid w:val="00873CE4"/>
    <w:pPr>
      <w:spacing w:after="100"/>
      <w:ind w:left="1760"/>
    </w:pPr>
  </w:style>
  <w:style w:type="character" w:customStyle="1" w:styleId="Kop1Char">
    <w:name w:val="Kop 1 Char"/>
    <w:basedOn w:val="Standaardalinea-lettertype"/>
    <w:link w:val="Kop1"/>
    <w:uiPriority w:val="9"/>
    <w:rsid w:val="00873C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73C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73CE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73CE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73CE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73CE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73CE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73CE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73CE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opbronvermelding">
    <w:name w:val="toa heading"/>
    <w:basedOn w:val="Standaard"/>
    <w:next w:val="Standaard"/>
    <w:uiPriority w:val="99"/>
    <w:semiHidden/>
    <w:unhideWhenUsed/>
    <w:rsid w:val="00873CE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873CE4"/>
    <w:pPr>
      <w:outlineLvl w:val="9"/>
    </w:pPr>
  </w:style>
  <w:style w:type="paragraph" w:styleId="Koptekst">
    <w:name w:val="header"/>
    <w:basedOn w:val="Standaard"/>
    <w:link w:val="KoptekstChar"/>
    <w:uiPriority w:val="99"/>
    <w:semiHidden/>
    <w:unhideWhenUsed/>
    <w:rsid w:val="00873C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873CE4"/>
  </w:style>
  <w:style w:type="paragraph" w:styleId="Lijst">
    <w:name w:val="List"/>
    <w:basedOn w:val="Standaard"/>
    <w:uiPriority w:val="99"/>
    <w:semiHidden/>
    <w:unhideWhenUsed/>
    <w:rsid w:val="00873CE4"/>
    <w:pPr>
      <w:ind w:left="283" w:hanging="283"/>
      <w:contextualSpacing/>
    </w:pPr>
  </w:style>
  <w:style w:type="paragraph" w:styleId="Lijst2">
    <w:name w:val="List 2"/>
    <w:basedOn w:val="Standaard"/>
    <w:uiPriority w:val="99"/>
    <w:semiHidden/>
    <w:unhideWhenUsed/>
    <w:rsid w:val="00873CE4"/>
    <w:pPr>
      <w:ind w:left="566" w:hanging="283"/>
      <w:contextualSpacing/>
    </w:pPr>
  </w:style>
  <w:style w:type="paragraph" w:styleId="Lijst3">
    <w:name w:val="List 3"/>
    <w:basedOn w:val="Standaard"/>
    <w:uiPriority w:val="99"/>
    <w:semiHidden/>
    <w:unhideWhenUsed/>
    <w:rsid w:val="00873CE4"/>
    <w:pPr>
      <w:ind w:left="849" w:hanging="283"/>
      <w:contextualSpacing/>
    </w:pPr>
  </w:style>
  <w:style w:type="paragraph" w:styleId="Lijst4">
    <w:name w:val="List 4"/>
    <w:basedOn w:val="Standaard"/>
    <w:uiPriority w:val="99"/>
    <w:semiHidden/>
    <w:unhideWhenUsed/>
    <w:rsid w:val="00873CE4"/>
    <w:pPr>
      <w:ind w:left="1132" w:hanging="283"/>
      <w:contextualSpacing/>
    </w:pPr>
  </w:style>
  <w:style w:type="paragraph" w:styleId="Lijst5">
    <w:name w:val="List 5"/>
    <w:basedOn w:val="Standaard"/>
    <w:uiPriority w:val="99"/>
    <w:semiHidden/>
    <w:unhideWhenUsed/>
    <w:rsid w:val="00873CE4"/>
    <w:pPr>
      <w:ind w:left="1415" w:hanging="283"/>
      <w:contextualSpacing/>
    </w:pPr>
  </w:style>
  <w:style w:type="paragraph" w:styleId="Lijstmetafbeeldingen">
    <w:name w:val="table of figures"/>
    <w:basedOn w:val="Standaard"/>
    <w:next w:val="Standaard"/>
    <w:uiPriority w:val="99"/>
    <w:semiHidden/>
    <w:unhideWhenUsed/>
    <w:rsid w:val="00873CE4"/>
    <w:pPr>
      <w:spacing w:after="0"/>
    </w:pPr>
  </w:style>
  <w:style w:type="paragraph" w:styleId="Lijstopsomteken">
    <w:name w:val="List Bullet"/>
    <w:basedOn w:val="Standaard"/>
    <w:uiPriority w:val="99"/>
    <w:semiHidden/>
    <w:unhideWhenUsed/>
    <w:rsid w:val="00873CE4"/>
    <w:pPr>
      <w:numPr>
        <w:numId w:val="10"/>
      </w:numPr>
      <w:contextualSpacing/>
    </w:pPr>
  </w:style>
  <w:style w:type="paragraph" w:styleId="Lijstopsomteken2">
    <w:name w:val="List Bullet 2"/>
    <w:basedOn w:val="Standaard"/>
    <w:uiPriority w:val="99"/>
    <w:semiHidden/>
    <w:unhideWhenUsed/>
    <w:rsid w:val="00873CE4"/>
    <w:pPr>
      <w:numPr>
        <w:numId w:val="11"/>
      </w:numPr>
      <w:contextualSpacing/>
    </w:pPr>
  </w:style>
  <w:style w:type="paragraph" w:styleId="Lijstopsomteken3">
    <w:name w:val="List Bullet 3"/>
    <w:basedOn w:val="Standaard"/>
    <w:uiPriority w:val="99"/>
    <w:semiHidden/>
    <w:unhideWhenUsed/>
    <w:rsid w:val="00873CE4"/>
    <w:pPr>
      <w:numPr>
        <w:numId w:val="12"/>
      </w:numPr>
      <w:contextualSpacing/>
    </w:pPr>
  </w:style>
  <w:style w:type="paragraph" w:styleId="Lijstopsomteken4">
    <w:name w:val="List Bullet 4"/>
    <w:basedOn w:val="Standaard"/>
    <w:uiPriority w:val="99"/>
    <w:semiHidden/>
    <w:unhideWhenUsed/>
    <w:rsid w:val="00873CE4"/>
    <w:pPr>
      <w:numPr>
        <w:numId w:val="13"/>
      </w:numPr>
      <w:contextualSpacing/>
    </w:pPr>
  </w:style>
  <w:style w:type="paragraph" w:styleId="Lijstopsomteken5">
    <w:name w:val="List Bullet 5"/>
    <w:basedOn w:val="Standaard"/>
    <w:uiPriority w:val="99"/>
    <w:semiHidden/>
    <w:unhideWhenUsed/>
    <w:rsid w:val="00873CE4"/>
    <w:pPr>
      <w:numPr>
        <w:numId w:val="14"/>
      </w:numPr>
      <w:contextualSpacing/>
    </w:pPr>
  </w:style>
  <w:style w:type="paragraph" w:styleId="Lijstnummering">
    <w:name w:val="List Number"/>
    <w:basedOn w:val="Standaard"/>
    <w:uiPriority w:val="99"/>
    <w:semiHidden/>
    <w:unhideWhenUsed/>
    <w:rsid w:val="00873CE4"/>
    <w:pPr>
      <w:numPr>
        <w:numId w:val="15"/>
      </w:numPr>
      <w:contextualSpacing/>
    </w:pPr>
  </w:style>
  <w:style w:type="paragraph" w:styleId="Lijstnummering2">
    <w:name w:val="List Number 2"/>
    <w:basedOn w:val="Standaard"/>
    <w:uiPriority w:val="99"/>
    <w:semiHidden/>
    <w:unhideWhenUsed/>
    <w:rsid w:val="00873CE4"/>
    <w:pPr>
      <w:numPr>
        <w:numId w:val="16"/>
      </w:numPr>
      <w:contextualSpacing/>
    </w:pPr>
  </w:style>
  <w:style w:type="paragraph" w:styleId="Lijstnummering3">
    <w:name w:val="List Number 3"/>
    <w:basedOn w:val="Standaard"/>
    <w:uiPriority w:val="99"/>
    <w:semiHidden/>
    <w:unhideWhenUsed/>
    <w:rsid w:val="00873CE4"/>
    <w:pPr>
      <w:numPr>
        <w:numId w:val="17"/>
      </w:numPr>
      <w:contextualSpacing/>
    </w:pPr>
  </w:style>
  <w:style w:type="paragraph" w:styleId="Lijstnummering4">
    <w:name w:val="List Number 4"/>
    <w:basedOn w:val="Standaard"/>
    <w:uiPriority w:val="99"/>
    <w:semiHidden/>
    <w:unhideWhenUsed/>
    <w:rsid w:val="00873CE4"/>
    <w:pPr>
      <w:numPr>
        <w:numId w:val="18"/>
      </w:numPr>
      <w:contextualSpacing/>
    </w:pPr>
  </w:style>
  <w:style w:type="paragraph" w:styleId="Lijstnummering5">
    <w:name w:val="List Number 5"/>
    <w:basedOn w:val="Standaard"/>
    <w:uiPriority w:val="99"/>
    <w:semiHidden/>
    <w:unhideWhenUsed/>
    <w:rsid w:val="00873CE4"/>
    <w:pPr>
      <w:numPr>
        <w:numId w:val="19"/>
      </w:numPr>
      <w:contextualSpacing/>
    </w:pPr>
  </w:style>
  <w:style w:type="paragraph" w:styleId="Lijstvoortzetting">
    <w:name w:val="List Continue"/>
    <w:basedOn w:val="Standaard"/>
    <w:uiPriority w:val="99"/>
    <w:semiHidden/>
    <w:unhideWhenUsed/>
    <w:rsid w:val="00873CE4"/>
    <w:pPr>
      <w:spacing w:after="120"/>
      <w:ind w:left="283"/>
      <w:contextualSpacing/>
    </w:pPr>
  </w:style>
  <w:style w:type="paragraph" w:styleId="Lijstvoortzetting2">
    <w:name w:val="List Continue 2"/>
    <w:basedOn w:val="Standaard"/>
    <w:uiPriority w:val="99"/>
    <w:semiHidden/>
    <w:unhideWhenUsed/>
    <w:rsid w:val="00873CE4"/>
    <w:pPr>
      <w:spacing w:after="120"/>
      <w:ind w:left="566"/>
      <w:contextualSpacing/>
    </w:pPr>
  </w:style>
  <w:style w:type="paragraph" w:styleId="Lijstvoortzetting3">
    <w:name w:val="List Continue 3"/>
    <w:basedOn w:val="Standaard"/>
    <w:uiPriority w:val="99"/>
    <w:semiHidden/>
    <w:unhideWhenUsed/>
    <w:rsid w:val="00873CE4"/>
    <w:pPr>
      <w:spacing w:after="120"/>
      <w:ind w:left="849"/>
      <w:contextualSpacing/>
    </w:pPr>
  </w:style>
  <w:style w:type="paragraph" w:styleId="Lijstvoortzetting4">
    <w:name w:val="List Continue 4"/>
    <w:basedOn w:val="Standaard"/>
    <w:uiPriority w:val="99"/>
    <w:semiHidden/>
    <w:unhideWhenUsed/>
    <w:rsid w:val="00873CE4"/>
    <w:pPr>
      <w:spacing w:after="120"/>
      <w:ind w:left="1132"/>
      <w:contextualSpacing/>
    </w:pPr>
  </w:style>
  <w:style w:type="paragraph" w:styleId="Lijstvoortzetting5">
    <w:name w:val="List Continue 5"/>
    <w:basedOn w:val="Standaard"/>
    <w:uiPriority w:val="99"/>
    <w:semiHidden/>
    <w:unhideWhenUsed/>
    <w:rsid w:val="00873CE4"/>
    <w:pPr>
      <w:spacing w:after="120"/>
      <w:ind w:left="1415"/>
      <w:contextualSpacing/>
    </w:pPr>
  </w:style>
  <w:style w:type="paragraph" w:styleId="Macrotekst">
    <w:name w:val="macro"/>
    <w:link w:val="MacrotekstChar"/>
    <w:uiPriority w:val="99"/>
    <w:semiHidden/>
    <w:unhideWhenUsed/>
    <w:rsid w:val="00873CE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semiHidden/>
    <w:rsid w:val="00873CE4"/>
    <w:rPr>
      <w:rFonts w:ascii="Consolas" w:hAnsi="Consolas"/>
      <w:sz w:val="20"/>
      <w:szCs w:val="20"/>
    </w:rPr>
  </w:style>
  <w:style w:type="paragraph" w:styleId="Normaalweb">
    <w:name w:val="Normal (Web)"/>
    <w:basedOn w:val="Standaard"/>
    <w:uiPriority w:val="99"/>
    <w:semiHidden/>
    <w:unhideWhenUsed/>
    <w:rsid w:val="00873CE4"/>
    <w:rPr>
      <w:rFonts w:ascii="Times New Roman" w:hAnsi="Times New Roman" w:cs="Times New Roman"/>
      <w:sz w:val="24"/>
      <w:szCs w:val="24"/>
    </w:rPr>
  </w:style>
  <w:style w:type="paragraph" w:styleId="Notitiekop">
    <w:name w:val="Note Heading"/>
    <w:basedOn w:val="Standaard"/>
    <w:next w:val="Standaard"/>
    <w:link w:val="NotitiekopChar"/>
    <w:uiPriority w:val="99"/>
    <w:semiHidden/>
    <w:unhideWhenUsed/>
    <w:rsid w:val="00873CE4"/>
    <w:pPr>
      <w:spacing w:after="0" w:line="240" w:lineRule="auto"/>
    </w:pPr>
  </w:style>
  <w:style w:type="character" w:customStyle="1" w:styleId="NotitiekopChar">
    <w:name w:val="Notitiekop Char"/>
    <w:basedOn w:val="Standaardalinea-lettertype"/>
    <w:link w:val="Notitiekop"/>
    <w:uiPriority w:val="99"/>
    <w:semiHidden/>
    <w:rsid w:val="00873CE4"/>
  </w:style>
  <w:style w:type="paragraph" w:styleId="Ondertitel">
    <w:name w:val="Subtitle"/>
    <w:basedOn w:val="Standaard"/>
    <w:next w:val="Standaard"/>
    <w:link w:val="OndertitelChar"/>
    <w:uiPriority w:val="11"/>
    <w:qFormat/>
    <w:rsid w:val="00873CE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73CE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873CE4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873CE4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873CE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873CE4"/>
    <w:rPr>
      <w:b/>
      <w:bCs/>
      <w:sz w:val="20"/>
      <w:szCs w:val="20"/>
    </w:rPr>
  </w:style>
  <w:style w:type="paragraph" w:styleId="Plattetekst">
    <w:name w:val="Body Text"/>
    <w:basedOn w:val="Standaard"/>
    <w:link w:val="PlattetekstChar"/>
    <w:uiPriority w:val="99"/>
    <w:semiHidden/>
    <w:unhideWhenUsed/>
    <w:rsid w:val="00873CE4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rsid w:val="00873CE4"/>
  </w:style>
  <w:style w:type="paragraph" w:styleId="Plattetekst2">
    <w:name w:val="Body Text 2"/>
    <w:basedOn w:val="Standaard"/>
    <w:link w:val="Plattetekst2Char"/>
    <w:uiPriority w:val="99"/>
    <w:semiHidden/>
    <w:unhideWhenUsed/>
    <w:rsid w:val="00873CE4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semiHidden/>
    <w:rsid w:val="00873CE4"/>
  </w:style>
  <w:style w:type="paragraph" w:styleId="Plattetekst3">
    <w:name w:val="Body Text 3"/>
    <w:basedOn w:val="Standaard"/>
    <w:link w:val="Plattetekst3Char"/>
    <w:uiPriority w:val="99"/>
    <w:semiHidden/>
    <w:unhideWhenUsed/>
    <w:rsid w:val="00873CE4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873CE4"/>
    <w:rPr>
      <w:sz w:val="16"/>
      <w:szCs w:val="16"/>
    </w:rPr>
  </w:style>
  <w:style w:type="paragraph" w:styleId="Platteteksteersteinspringing">
    <w:name w:val="Body Text First Indent"/>
    <w:basedOn w:val="Plattetekst"/>
    <w:link w:val="PlatteteksteersteinspringingChar"/>
    <w:uiPriority w:val="99"/>
    <w:semiHidden/>
    <w:unhideWhenUsed/>
    <w:rsid w:val="00873CE4"/>
    <w:pPr>
      <w:spacing w:after="200"/>
      <w:ind w:firstLine="360"/>
    </w:pPr>
  </w:style>
  <w:style w:type="character" w:customStyle="1" w:styleId="PlatteteksteersteinspringingChar">
    <w:name w:val="Platte tekst eerste inspringing Char"/>
    <w:basedOn w:val="PlattetekstChar"/>
    <w:link w:val="Platteteksteersteinspringing"/>
    <w:uiPriority w:val="99"/>
    <w:semiHidden/>
    <w:rsid w:val="00873CE4"/>
  </w:style>
  <w:style w:type="paragraph" w:styleId="Plattetekstinspringen">
    <w:name w:val="Body Text Indent"/>
    <w:basedOn w:val="Standaard"/>
    <w:link w:val="PlattetekstinspringenChar"/>
    <w:uiPriority w:val="99"/>
    <w:semiHidden/>
    <w:unhideWhenUsed/>
    <w:rsid w:val="00873CE4"/>
    <w:pPr>
      <w:spacing w:after="120"/>
      <w:ind w:left="283"/>
    </w:pPr>
  </w:style>
  <w:style w:type="character" w:customStyle="1" w:styleId="PlattetekstinspringenChar">
    <w:name w:val="Platte tekst inspringen Char"/>
    <w:basedOn w:val="Standaardalinea-lettertype"/>
    <w:link w:val="Plattetekstinspringen"/>
    <w:uiPriority w:val="99"/>
    <w:semiHidden/>
    <w:rsid w:val="00873CE4"/>
  </w:style>
  <w:style w:type="paragraph" w:styleId="Platteteksteersteinspringing2">
    <w:name w:val="Body Text First Indent 2"/>
    <w:basedOn w:val="Plattetekstinspringen"/>
    <w:link w:val="Platteteksteersteinspringing2Char"/>
    <w:uiPriority w:val="99"/>
    <w:semiHidden/>
    <w:unhideWhenUsed/>
    <w:rsid w:val="00873CE4"/>
    <w:pPr>
      <w:spacing w:after="200"/>
      <w:ind w:left="360" w:firstLine="360"/>
    </w:pPr>
  </w:style>
  <w:style w:type="character" w:customStyle="1" w:styleId="Platteteksteersteinspringing2Char">
    <w:name w:val="Platte tekst eerste inspringing 2 Char"/>
    <w:basedOn w:val="PlattetekstinspringenChar"/>
    <w:link w:val="Platteteksteersteinspringing2"/>
    <w:uiPriority w:val="99"/>
    <w:semiHidden/>
    <w:rsid w:val="00873CE4"/>
  </w:style>
  <w:style w:type="paragraph" w:styleId="Plattetekstinspringen2">
    <w:name w:val="Body Text Indent 2"/>
    <w:basedOn w:val="Standaard"/>
    <w:link w:val="Plattetekstinspringen2Char"/>
    <w:uiPriority w:val="99"/>
    <w:semiHidden/>
    <w:unhideWhenUsed/>
    <w:rsid w:val="00873CE4"/>
    <w:pPr>
      <w:spacing w:after="120" w:line="480" w:lineRule="auto"/>
      <w:ind w:left="283"/>
    </w:pPr>
  </w:style>
  <w:style w:type="character" w:customStyle="1" w:styleId="Plattetekstinspringen2Char">
    <w:name w:val="Platte tekst inspringen 2 Char"/>
    <w:basedOn w:val="Standaardalinea-lettertype"/>
    <w:link w:val="Plattetekstinspringen2"/>
    <w:uiPriority w:val="99"/>
    <w:semiHidden/>
    <w:rsid w:val="00873CE4"/>
  </w:style>
  <w:style w:type="paragraph" w:styleId="Plattetekstinspringen3">
    <w:name w:val="Body Text Indent 3"/>
    <w:basedOn w:val="Standaard"/>
    <w:link w:val="Plattetekstinspringen3Char"/>
    <w:uiPriority w:val="99"/>
    <w:semiHidden/>
    <w:unhideWhenUsed/>
    <w:rsid w:val="00873CE4"/>
    <w:pPr>
      <w:spacing w:after="120"/>
      <w:ind w:left="283"/>
    </w:pPr>
    <w:rPr>
      <w:sz w:val="16"/>
      <w:szCs w:val="16"/>
    </w:rPr>
  </w:style>
  <w:style w:type="character" w:customStyle="1" w:styleId="Plattetekstinspringen3Char">
    <w:name w:val="Platte tekst inspringen 3 Char"/>
    <w:basedOn w:val="Standaardalinea-lettertype"/>
    <w:link w:val="Plattetekstinspringen3"/>
    <w:uiPriority w:val="99"/>
    <w:semiHidden/>
    <w:rsid w:val="00873CE4"/>
    <w:rPr>
      <w:sz w:val="16"/>
      <w:szCs w:val="16"/>
    </w:rPr>
  </w:style>
  <w:style w:type="paragraph" w:styleId="Standaardinspringing">
    <w:name w:val="Normal Indent"/>
    <w:basedOn w:val="Standaard"/>
    <w:uiPriority w:val="99"/>
    <w:semiHidden/>
    <w:unhideWhenUsed/>
    <w:rsid w:val="00873CE4"/>
    <w:pPr>
      <w:ind w:left="708"/>
    </w:p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873CE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873CE4"/>
    <w:rPr>
      <w:rFonts w:ascii="Consolas" w:hAnsi="Consolas"/>
      <w:sz w:val="21"/>
      <w:szCs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873C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73C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873CE4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73CE4"/>
    <w:rPr>
      <w:sz w:val="20"/>
      <w:szCs w:val="20"/>
    </w:rPr>
  </w:style>
  <w:style w:type="paragraph" w:styleId="Voettekst">
    <w:name w:val="footer"/>
    <w:basedOn w:val="Standaard"/>
    <w:link w:val="VoettekstChar"/>
    <w:uiPriority w:val="99"/>
    <w:semiHidden/>
    <w:unhideWhenUsed/>
    <w:rsid w:val="00873C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873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entrumbipolair@ggze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6095BAC1.dotm</Template>
  <TotalTime>434</TotalTime>
  <Pages>3</Pages>
  <Words>279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Stichting GGzE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Hilde en Marius</dc:creator>
  <cp:lastModifiedBy>Kalff, Laetitia</cp:lastModifiedBy>
  <cp:revision>4</cp:revision>
  <cp:lastPrinted>2017-02-10T19:18:00Z</cp:lastPrinted>
  <dcterms:created xsi:type="dcterms:W3CDTF">2019-05-16T12:16:00Z</dcterms:created>
  <dcterms:modified xsi:type="dcterms:W3CDTF">2020-04-20T14:01:00Z</dcterms:modified>
</cp:coreProperties>
</file>